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D3D5" w14:textId="77777777" w:rsidR="00CE2FB5" w:rsidRDefault="00CE2FB5" w:rsidP="00CE2F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BRUSE</w:t>
      </w:r>
      <w:r>
        <w:rPr>
          <w:rFonts w:cs="Times New Roman"/>
          <w:szCs w:val="24"/>
        </w:rPr>
        <w:t xml:space="preserve">      (fl.1500)</w:t>
      </w:r>
    </w:p>
    <w:p w14:paraId="6357609A" w14:textId="77777777" w:rsidR="00CE2FB5" w:rsidRDefault="00CE2FB5" w:rsidP="00CE2F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Warden, Northamptonshire.</w:t>
      </w:r>
    </w:p>
    <w:p w14:paraId="2A21E610" w14:textId="77777777" w:rsidR="00CE2FB5" w:rsidRDefault="00CE2FB5" w:rsidP="00CE2FB5">
      <w:pPr>
        <w:pStyle w:val="NoSpacing"/>
        <w:rPr>
          <w:rFonts w:cs="Times New Roman"/>
          <w:szCs w:val="24"/>
        </w:rPr>
      </w:pPr>
    </w:p>
    <w:p w14:paraId="7183BFC9" w14:textId="77777777" w:rsidR="00CE2FB5" w:rsidRDefault="00CE2FB5" w:rsidP="00CE2FB5">
      <w:pPr>
        <w:pStyle w:val="NoSpacing"/>
        <w:rPr>
          <w:rFonts w:cs="Times New Roman"/>
          <w:szCs w:val="24"/>
        </w:rPr>
      </w:pPr>
    </w:p>
    <w:p w14:paraId="66618943" w14:textId="77777777" w:rsidR="00CE2FB5" w:rsidRDefault="00CE2FB5" w:rsidP="00CE2F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1500</w:t>
      </w:r>
      <w:r>
        <w:rPr>
          <w:rFonts w:cs="Times New Roman"/>
          <w:szCs w:val="24"/>
        </w:rPr>
        <w:tab/>
        <w:t>He made his Will.</w:t>
      </w:r>
    </w:p>
    <w:p w14:paraId="46DBCA4C" w14:textId="77777777" w:rsidR="00CE2FB5" w:rsidRDefault="00CE2FB5" w:rsidP="00CE2F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78ECA238" w14:textId="77777777" w:rsidR="00CE2FB5" w:rsidRDefault="00CE2FB5" w:rsidP="00CE2FB5">
      <w:pPr>
        <w:pStyle w:val="NoSpacing"/>
        <w:rPr>
          <w:rFonts w:cs="Times New Roman"/>
          <w:szCs w:val="24"/>
        </w:rPr>
      </w:pPr>
    </w:p>
    <w:p w14:paraId="29182BAA" w14:textId="77777777" w:rsidR="00CE2FB5" w:rsidRDefault="00CE2FB5" w:rsidP="00CE2FB5">
      <w:pPr>
        <w:pStyle w:val="NoSpacing"/>
        <w:rPr>
          <w:rFonts w:cs="Times New Roman"/>
          <w:szCs w:val="24"/>
        </w:rPr>
      </w:pPr>
    </w:p>
    <w:p w14:paraId="1F4FF333" w14:textId="77777777" w:rsidR="00CE2FB5" w:rsidRDefault="00CE2FB5" w:rsidP="00CE2F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April 2025</w:t>
      </w:r>
    </w:p>
    <w:p w14:paraId="369BDF0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4E574" w14:textId="77777777" w:rsidR="00CE2FB5" w:rsidRDefault="00CE2FB5" w:rsidP="009139A6">
      <w:r>
        <w:separator/>
      </w:r>
    </w:p>
  </w:endnote>
  <w:endnote w:type="continuationSeparator" w:id="0">
    <w:p w14:paraId="7A03C2C3" w14:textId="77777777" w:rsidR="00CE2FB5" w:rsidRDefault="00CE2F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220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D31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27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EFE65" w14:textId="77777777" w:rsidR="00CE2FB5" w:rsidRDefault="00CE2FB5" w:rsidP="009139A6">
      <w:r>
        <w:separator/>
      </w:r>
    </w:p>
  </w:footnote>
  <w:footnote w:type="continuationSeparator" w:id="0">
    <w:p w14:paraId="7880C352" w14:textId="77777777" w:rsidR="00CE2FB5" w:rsidRDefault="00CE2F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C93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7C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0F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B5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E2FB5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DB0F9"/>
  <w15:chartTrackingRefBased/>
  <w15:docId w15:val="{7D906277-3B62-487F-9C38-55E6F56A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E2F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2025-05-25T14:12:00Z</dcterms:created>
  <dcterms:modified xsi:type="dcterms:W3CDTF">2025-05-25T14:13:00Z</dcterms:modified>
</cp:coreProperties>
</file>