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E641" w14:textId="77777777" w:rsidR="00856EA6" w:rsidRDefault="00856EA6" w:rsidP="00856E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BRUNYNG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73E65434" w14:textId="77777777" w:rsidR="00856EA6" w:rsidRDefault="00856EA6" w:rsidP="00856E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Abbot of </w:t>
      </w:r>
      <w:proofErr w:type="spellStart"/>
      <w:r>
        <w:rPr>
          <w:rFonts w:cs="Times New Roman"/>
          <w:szCs w:val="24"/>
        </w:rPr>
        <w:t>Sherborne</w:t>
      </w:r>
      <w:proofErr w:type="spellEnd"/>
      <w:r>
        <w:rPr>
          <w:rFonts w:cs="Times New Roman"/>
          <w:szCs w:val="24"/>
        </w:rPr>
        <w:t>, Dorset.</w:t>
      </w:r>
    </w:p>
    <w:p w14:paraId="66395430" w14:textId="77777777" w:rsidR="00856EA6" w:rsidRDefault="00856EA6" w:rsidP="00856EA6">
      <w:pPr>
        <w:pStyle w:val="NoSpacing"/>
        <w:rPr>
          <w:rFonts w:cs="Times New Roman"/>
          <w:szCs w:val="24"/>
        </w:rPr>
      </w:pPr>
    </w:p>
    <w:p w14:paraId="405F94AC" w14:textId="77777777" w:rsidR="00856EA6" w:rsidRDefault="00856EA6" w:rsidP="00856EA6">
      <w:pPr>
        <w:pStyle w:val="NoSpacing"/>
        <w:rPr>
          <w:rFonts w:cs="Times New Roman"/>
          <w:szCs w:val="24"/>
        </w:rPr>
      </w:pPr>
    </w:p>
    <w:p w14:paraId="2DD75F28" w14:textId="77777777" w:rsidR="00856EA6" w:rsidRDefault="00856EA6" w:rsidP="00856E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 xml:space="preserve">He made a plaint of debt against John Dene of </w:t>
      </w:r>
      <w:proofErr w:type="spellStart"/>
      <w:r>
        <w:rPr>
          <w:rFonts w:cs="Times New Roman"/>
          <w:szCs w:val="24"/>
        </w:rPr>
        <w:t>Sherborne</w:t>
      </w:r>
      <w:proofErr w:type="spellEnd"/>
      <w:r>
        <w:rPr>
          <w:rFonts w:cs="Times New Roman"/>
          <w:szCs w:val="24"/>
        </w:rPr>
        <w:t>(q.v.) and four others.</w:t>
      </w:r>
    </w:p>
    <w:p w14:paraId="3A6A3EC0" w14:textId="77777777" w:rsidR="00856EA6" w:rsidRDefault="00856EA6" w:rsidP="00856E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18F60E97" w14:textId="77777777" w:rsidR="00856EA6" w:rsidRDefault="00856EA6" w:rsidP="00856EA6">
      <w:pPr>
        <w:pStyle w:val="NoSpacing"/>
        <w:rPr>
          <w:rFonts w:cs="Times New Roman"/>
          <w:szCs w:val="24"/>
        </w:rPr>
      </w:pPr>
    </w:p>
    <w:p w14:paraId="329A6B3B" w14:textId="77777777" w:rsidR="00856EA6" w:rsidRDefault="00856EA6" w:rsidP="00856EA6">
      <w:pPr>
        <w:pStyle w:val="NoSpacing"/>
        <w:rPr>
          <w:rFonts w:cs="Times New Roman"/>
          <w:szCs w:val="24"/>
        </w:rPr>
      </w:pPr>
    </w:p>
    <w:p w14:paraId="69108EFF" w14:textId="77777777" w:rsidR="00856EA6" w:rsidRDefault="00856EA6" w:rsidP="00856E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July 2023</w:t>
      </w:r>
    </w:p>
    <w:p w14:paraId="28D8DD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FE40D" w14:textId="77777777" w:rsidR="00856EA6" w:rsidRDefault="00856EA6" w:rsidP="009139A6">
      <w:r>
        <w:separator/>
      </w:r>
    </w:p>
  </w:endnote>
  <w:endnote w:type="continuationSeparator" w:id="0">
    <w:p w14:paraId="4F2CC009" w14:textId="77777777" w:rsidR="00856EA6" w:rsidRDefault="00856E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7D8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F3F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7D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C0F5C" w14:textId="77777777" w:rsidR="00856EA6" w:rsidRDefault="00856EA6" w:rsidP="009139A6">
      <w:r>
        <w:separator/>
      </w:r>
    </w:p>
  </w:footnote>
  <w:footnote w:type="continuationSeparator" w:id="0">
    <w:p w14:paraId="3235C21B" w14:textId="77777777" w:rsidR="00856EA6" w:rsidRDefault="00856E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347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677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244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EA6"/>
    <w:rsid w:val="000666E0"/>
    <w:rsid w:val="002510B7"/>
    <w:rsid w:val="005C130B"/>
    <w:rsid w:val="00826F5C"/>
    <w:rsid w:val="00856EA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6D1D9"/>
  <w15:chartTrackingRefBased/>
  <w15:docId w15:val="{C14D4FF9-769E-4A1F-B881-9A1ABC9B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6E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2023-07-10T09:37:00Z</dcterms:created>
  <dcterms:modified xsi:type="dcterms:W3CDTF">2023-07-10T09:37:00Z</dcterms:modified>
</cp:coreProperties>
</file>