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6268" w:rsidRPr="00456268" w:rsidRDefault="00456268" w:rsidP="00456268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456268">
        <w:rPr>
          <w:rStyle w:val="Hyperlink"/>
          <w:rFonts w:ascii="Times New Roman" w:hAnsi="Times New Roman" w:cs="Times New Roman"/>
          <w:color w:val="auto"/>
          <w:sz w:val="24"/>
          <w:szCs w:val="24"/>
        </w:rPr>
        <w:t>John BRUNWYN</w:t>
      </w:r>
      <w:r w:rsidRPr="00456268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</w:t>
      </w:r>
      <w:proofErr w:type="gramStart"/>
      <w:r w:rsidRPr="00456268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 w:rsidRPr="00456268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fl.1450)</w:t>
      </w:r>
    </w:p>
    <w:p w:rsidR="00456268" w:rsidRPr="00456268" w:rsidRDefault="00456268" w:rsidP="00456268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456268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of Norwich. Cutler.</w:t>
      </w:r>
    </w:p>
    <w:p w:rsidR="00456268" w:rsidRPr="00456268" w:rsidRDefault="00456268" w:rsidP="00456268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456268" w:rsidRPr="00456268" w:rsidRDefault="00456268" w:rsidP="00456268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456268" w:rsidRPr="00456268" w:rsidRDefault="00456268" w:rsidP="00456268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456268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1450</w:t>
      </w:r>
      <w:r w:rsidRPr="00456268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Nicholas </w:t>
      </w:r>
      <w:proofErr w:type="spellStart"/>
      <w:r w:rsidRPr="00456268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Neweman</w:t>
      </w:r>
      <w:proofErr w:type="spellEnd"/>
      <w:r w:rsidRPr="00456268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Norwich, draper(q.v.), brought a plaint of debt</w:t>
      </w:r>
    </w:p>
    <w:p w:rsidR="00456268" w:rsidRPr="00456268" w:rsidRDefault="00456268" w:rsidP="00456268">
      <w:pPr>
        <w:pStyle w:val="NoSpacing"/>
        <w:ind w:left="1440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456268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against him, William </w:t>
      </w:r>
      <w:proofErr w:type="spellStart"/>
      <w:r w:rsidRPr="00456268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Whith</w:t>
      </w:r>
      <w:proofErr w:type="spellEnd"/>
      <w:r w:rsidRPr="00456268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</w:t>
      </w:r>
      <w:proofErr w:type="spellStart"/>
      <w:r w:rsidRPr="00456268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Wisbech</w:t>
      </w:r>
      <w:proofErr w:type="spellEnd"/>
      <w:r w:rsidRPr="00456268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(q.v.) and Henry Neon of </w:t>
      </w:r>
      <w:proofErr w:type="spellStart"/>
      <w:r w:rsidRPr="00456268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Shelfanger</w:t>
      </w:r>
      <w:proofErr w:type="spellEnd"/>
      <w:r w:rsidRPr="00456268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(q.v.).</w:t>
      </w:r>
    </w:p>
    <w:p w:rsidR="00456268" w:rsidRPr="00456268" w:rsidRDefault="00456268" w:rsidP="00456268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456268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456268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456268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456268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http://aalt.law.uh.edu/Indices/CP40Indices/CP40no758/CP40no758Pl.htm</w:t>
        </w:r>
      </w:hyperlink>
      <w:r w:rsidRPr="00456268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)</w:t>
      </w:r>
    </w:p>
    <w:p w:rsidR="00456268" w:rsidRPr="00456268" w:rsidRDefault="00456268" w:rsidP="00456268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456268" w:rsidRPr="00456268" w:rsidRDefault="00456268" w:rsidP="00456268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456268" w:rsidRPr="00456268" w:rsidRDefault="00456268" w:rsidP="00456268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456268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18 February 2016</w:t>
      </w:r>
    </w:p>
    <w:p w:rsidR="006B2F86" w:rsidRPr="00456268" w:rsidRDefault="00456268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456268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6268" w:rsidRDefault="00456268" w:rsidP="00E71FC3">
      <w:pPr>
        <w:spacing w:after="0" w:line="240" w:lineRule="auto"/>
      </w:pPr>
      <w:r>
        <w:separator/>
      </w:r>
    </w:p>
  </w:endnote>
  <w:endnote w:type="continuationSeparator" w:id="0">
    <w:p w:rsidR="00456268" w:rsidRDefault="0045626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6268" w:rsidRDefault="00456268" w:rsidP="00E71FC3">
      <w:pPr>
        <w:spacing w:after="0" w:line="240" w:lineRule="auto"/>
      </w:pPr>
      <w:r>
        <w:separator/>
      </w:r>
    </w:p>
  </w:footnote>
  <w:footnote w:type="continuationSeparator" w:id="0">
    <w:p w:rsidR="00456268" w:rsidRDefault="0045626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6268"/>
    <w:rsid w:val="00456268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78CC6D8-1657-4C8F-8404-6E8CDA0E0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45626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57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2016-04-29T18:13:00Z</dcterms:created>
  <dcterms:modified xsi:type="dcterms:W3CDTF">2016-04-29T18:14:00Z</dcterms:modified>
</cp:coreProperties>
</file>