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6CA1C" w14:textId="77777777" w:rsidR="00C46F3C" w:rsidRDefault="00C46F3C" w:rsidP="00C46F3C">
      <w:pPr>
        <w:rPr>
          <w:rFonts w:cs="Times New Roman"/>
        </w:rPr>
      </w:pPr>
      <w:r>
        <w:rPr>
          <w:rFonts w:cs="Times New Roman"/>
          <w:u w:val="single"/>
        </w:rPr>
        <w:t>Brother Thomas BRUNTON</w:t>
      </w:r>
      <w:r>
        <w:rPr>
          <w:rFonts w:cs="Times New Roman"/>
        </w:rPr>
        <w:t xml:space="preserve">       (fl.1401)</w:t>
      </w:r>
    </w:p>
    <w:p w14:paraId="2C1469AB" w14:textId="77777777" w:rsidR="00C46F3C" w:rsidRDefault="00C46F3C" w:rsidP="00C46F3C">
      <w:pPr>
        <w:rPr>
          <w:rFonts w:cs="Times New Roman"/>
        </w:rPr>
      </w:pPr>
      <w:r>
        <w:rPr>
          <w:rFonts w:cs="Times New Roman"/>
        </w:rPr>
        <w:t>of the Order of the Friars Minor.</w:t>
      </w:r>
    </w:p>
    <w:p w14:paraId="26268244" w14:textId="77777777" w:rsidR="00C46F3C" w:rsidRDefault="00C46F3C" w:rsidP="00C46F3C">
      <w:pPr>
        <w:rPr>
          <w:rFonts w:cs="Times New Roman"/>
        </w:rPr>
      </w:pPr>
    </w:p>
    <w:p w14:paraId="2E602692" w14:textId="77777777" w:rsidR="00C46F3C" w:rsidRDefault="00C46F3C" w:rsidP="00C46F3C">
      <w:pPr>
        <w:rPr>
          <w:rFonts w:cs="Times New Roman"/>
        </w:rPr>
      </w:pPr>
    </w:p>
    <w:p w14:paraId="39B48DE6" w14:textId="77777777" w:rsidR="00C46F3C" w:rsidRDefault="00C46F3C" w:rsidP="00C46F3C">
      <w:pPr>
        <w:rPr>
          <w:rFonts w:cs="Times New Roman"/>
        </w:rPr>
      </w:pPr>
      <w:r>
        <w:rPr>
          <w:rFonts w:cs="Times New Roman"/>
        </w:rPr>
        <w:t>19 Mar.1401</w:t>
      </w:r>
      <w:r>
        <w:rPr>
          <w:rFonts w:cs="Times New Roman"/>
        </w:rPr>
        <w:tab/>
        <w:t>He was ordained deacon in the conventual church of the Dominicans, York.</w:t>
      </w:r>
    </w:p>
    <w:p w14:paraId="5EB488BE" w14:textId="77777777" w:rsidR="00C46F3C" w:rsidRDefault="00C46F3C" w:rsidP="00C46F3C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13</w:t>
      </w:r>
      <w:r w:rsidRPr="00A83454">
        <w:rPr>
          <w:rFonts w:cs="Times New Roman"/>
        </w:rPr>
        <w:t>)</w:t>
      </w:r>
    </w:p>
    <w:p w14:paraId="4EEED935" w14:textId="77777777" w:rsidR="00C46F3C" w:rsidRDefault="00C46F3C" w:rsidP="00C46F3C">
      <w:pPr>
        <w:rPr>
          <w:rFonts w:cs="Times New Roman"/>
        </w:rPr>
      </w:pPr>
    </w:p>
    <w:p w14:paraId="3C0FAD95" w14:textId="77777777" w:rsidR="00C46F3C" w:rsidRDefault="00C46F3C" w:rsidP="00C46F3C">
      <w:pPr>
        <w:rPr>
          <w:rFonts w:cs="Times New Roman"/>
        </w:rPr>
      </w:pPr>
    </w:p>
    <w:p w14:paraId="4082F31D" w14:textId="77777777" w:rsidR="00C46F3C" w:rsidRDefault="00C46F3C" w:rsidP="00C46F3C">
      <w:pPr>
        <w:rPr>
          <w:rFonts w:cs="Times New Roman"/>
        </w:rPr>
      </w:pPr>
      <w:r>
        <w:rPr>
          <w:rFonts w:cs="Times New Roman"/>
        </w:rPr>
        <w:t>19 February 2026</w:t>
      </w:r>
    </w:p>
    <w:p w14:paraId="483CD1AA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C7381" w14:textId="77777777" w:rsidR="00936ED1" w:rsidRDefault="00936ED1" w:rsidP="00086E2C">
      <w:r>
        <w:separator/>
      </w:r>
    </w:p>
  </w:endnote>
  <w:endnote w:type="continuationSeparator" w:id="0">
    <w:p w14:paraId="53B21067" w14:textId="77777777" w:rsidR="00936ED1" w:rsidRDefault="00936ED1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B59F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2BA9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FD7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7953" w14:textId="77777777" w:rsidR="00936ED1" w:rsidRDefault="00936ED1" w:rsidP="00086E2C">
      <w:r>
        <w:separator/>
      </w:r>
    </w:p>
  </w:footnote>
  <w:footnote w:type="continuationSeparator" w:id="0">
    <w:p w14:paraId="76B8DCF7" w14:textId="77777777" w:rsidR="00936ED1" w:rsidRDefault="00936ED1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5874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EAC6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BFDF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F3C"/>
    <w:rsid w:val="00086E2C"/>
    <w:rsid w:val="000A2E7A"/>
    <w:rsid w:val="002244B7"/>
    <w:rsid w:val="00314D94"/>
    <w:rsid w:val="004773FD"/>
    <w:rsid w:val="00617568"/>
    <w:rsid w:val="006E68FA"/>
    <w:rsid w:val="00936ED1"/>
    <w:rsid w:val="00C46F3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9937A"/>
  <w15:chartTrackingRefBased/>
  <w15:docId w15:val="{D2A30302-D679-4094-9355-C168DECB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F3C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216</Characters>
  <Application>Microsoft Office Word</Application>
  <DocSecurity>0</DocSecurity>
  <Lines>10</Lines>
  <Paragraphs>6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2026-02-26T20:40:00Z</dcterms:created>
  <dcterms:modified xsi:type="dcterms:W3CDTF">2026-02-26T20:41:00Z</dcterms:modified>
</cp:coreProperties>
</file>