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D532F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BRUNSWYN</w:t>
      </w:r>
      <w:r>
        <w:rPr>
          <w:rFonts w:ascii="Times New Roman" w:hAnsi="Times New Roman" w:cs="Times New Roman"/>
        </w:rPr>
        <w:t xml:space="preserve">      (d.ca.1484)</w:t>
      </w:r>
    </w:p>
    <w:p w14:paraId="54ED03AA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14:paraId="23B281EC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122EF0FC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2DDFBA81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about this time.</w:t>
      </w:r>
    </w:p>
    <w:p w14:paraId="7B02C139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BBAA29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417BA383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3F3CB068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 Thomas </w:t>
      </w:r>
      <w:proofErr w:type="spellStart"/>
      <w:r>
        <w:rPr>
          <w:rFonts w:ascii="Times New Roman" w:hAnsi="Times New Roman" w:cs="Times New Roman"/>
        </w:rPr>
        <w:t>Floweter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Hempe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Gosberton</w:t>
      </w:r>
      <w:proofErr w:type="spellEnd"/>
      <w:r>
        <w:rPr>
          <w:rFonts w:ascii="Times New Roman" w:hAnsi="Times New Roman" w:cs="Times New Roman"/>
        </w:rPr>
        <w:t>(q.v.).</w:t>
      </w:r>
    </w:p>
    <w:p w14:paraId="16485B21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70DCB031" w14:textId="77777777" w:rsidR="000D1F2A" w:rsidRDefault="000D1F2A" w:rsidP="000D1F2A">
      <w:pPr>
        <w:rPr>
          <w:rFonts w:ascii="Times New Roman" w:hAnsi="Times New Roman" w:cs="Times New Roman"/>
        </w:rPr>
      </w:pPr>
    </w:p>
    <w:p w14:paraId="5D603246" w14:textId="77777777" w:rsidR="000D1F2A" w:rsidRDefault="000D1F2A" w:rsidP="000D1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2019</w:t>
      </w:r>
    </w:p>
    <w:p w14:paraId="3E8779A8" w14:textId="77777777" w:rsidR="006B2F86" w:rsidRPr="00E71FC3" w:rsidRDefault="000D1F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AD160" w14:textId="77777777" w:rsidR="000D1F2A" w:rsidRDefault="000D1F2A" w:rsidP="00E71FC3">
      <w:r>
        <w:separator/>
      </w:r>
    </w:p>
  </w:endnote>
  <w:endnote w:type="continuationSeparator" w:id="0">
    <w:p w14:paraId="19249F6C" w14:textId="77777777" w:rsidR="000D1F2A" w:rsidRDefault="000D1F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B05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2EFA8" w14:textId="77777777" w:rsidR="000D1F2A" w:rsidRDefault="000D1F2A" w:rsidP="00E71FC3">
      <w:r>
        <w:separator/>
      </w:r>
    </w:p>
  </w:footnote>
  <w:footnote w:type="continuationSeparator" w:id="0">
    <w:p w14:paraId="487B85DC" w14:textId="77777777" w:rsidR="000D1F2A" w:rsidRDefault="000D1F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2A"/>
    <w:rsid w:val="000D1F2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4C41"/>
  <w15:chartTrackingRefBased/>
  <w15:docId w15:val="{B32E71C8-F73E-4CEB-9820-493C4366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F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D1F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2019-01-23T19:48:00Z</dcterms:created>
  <dcterms:modified xsi:type="dcterms:W3CDTF">2019-01-23T19:49:00Z</dcterms:modified>
</cp:coreProperties>
</file>