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98932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BRUNSOP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6F20FD15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9F820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D0DA3D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Shaftesbury, Dorset,</w:t>
      </w:r>
    </w:p>
    <w:p w14:paraId="57511E3D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E020052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25-93)</w:t>
      </w:r>
    </w:p>
    <w:p w14:paraId="0DD334CA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CEB8B" w14:textId="77777777" w:rsidR="007770CF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51C3E" w14:textId="77777777" w:rsidR="007770CF" w:rsidRPr="00B2450E" w:rsidRDefault="007770CF" w:rsidP="00777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2021</w:t>
      </w:r>
    </w:p>
    <w:p w14:paraId="2ED62E1B" w14:textId="6C197453" w:rsidR="00BA00AB" w:rsidRPr="007770C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770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FA023" w14:textId="77777777" w:rsidR="007770CF" w:rsidRDefault="007770CF" w:rsidP="009139A6">
      <w:r>
        <w:separator/>
      </w:r>
    </w:p>
  </w:endnote>
  <w:endnote w:type="continuationSeparator" w:id="0">
    <w:p w14:paraId="1AF0F728" w14:textId="77777777" w:rsidR="007770CF" w:rsidRDefault="007770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B42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032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D08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389F6" w14:textId="77777777" w:rsidR="007770CF" w:rsidRDefault="007770CF" w:rsidP="009139A6">
      <w:r>
        <w:separator/>
      </w:r>
    </w:p>
  </w:footnote>
  <w:footnote w:type="continuationSeparator" w:id="0">
    <w:p w14:paraId="23B3B204" w14:textId="77777777" w:rsidR="007770CF" w:rsidRDefault="007770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2B3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8855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C97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CF"/>
    <w:rsid w:val="000666E0"/>
    <w:rsid w:val="002510B7"/>
    <w:rsid w:val="005C130B"/>
    <w:rsid w:val="007770C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E6298"/>
  <w15:chartTrackingRefBased/>
  <w15:docId w15:val="{33D79909-043B-4E50-AFCB-387230B8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2021-03-07T16:44:00Z</dcterms:created>
  <dcterms:modified xsi:type="dcterms:W3CDTF">2021-03-07T16:45:00Z</dcterms:modified>
</cp:coreProperties>
</file>