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73C4" w14:textId="31908E9D" w:rsidR="00BA00AB" w:rsidRDefault="00BD4F4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BRUNS</w:t>
      </w:r>
      <w:r>
        <w:rPr>
          <w:rFonts w:cs="Times New Roman"/>
          <w:szCs w:val="24"/>
        </w:rPr>
        <w:t xml:space="preserve">      (fl.1417)</w:t>
      </w:r>
    </w:p>
    <w:p w14:paraId="6F2F2CC2" w14:textId="77777777" w:rsidR="00BD4F49" w:rsidRDefault="00BD4F49" w:rsidP="009139A6">
      <w:pPr>
        <w:pStyle w:val="NoSpacing"/>
        <w:rPr>
          <w:rFonts w:cs="Times New Roman"/>
          <w:szCs w:val="24"/>
        </w:rPr>
      </w:pPr>
    </w:p>
    <w:p w14:paraId="27962984" w14:textId="77777777" w:rsidR="00BD4F49" w:rsidRDefault="00BD4F49" w:rsidP="009139A6">
      <w:pPr>
        <w:pStyle w:val="NoSpacing"/>
        <w:rPr>
          <w:rFonts w:cs="Times New Roman"/>
          <w:szCs w:val="24"/>
        </w:rPr>
      </w:pPr>
    </w:p>
    <w:p w14:paraId="5530F5C3" w14:textId="1BBB790E" w:rsidR="00BD4F49" w:rsidRDefault="00BD4F4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Nov.1417</w:t>
      </w:r>
      <w:r>
        <w:rPr>
          <w:rFonts w:cs="Times New Roman"/>
          <w:szCs w:val="24"/>
        </w:rPr>
        <w:tab/>
        <w:t>He was on a commission of the peace for Berkshire.</w:t>
      </w:r>
    </w:p>
    <w:p w14:paraId="18EF705D" w14:textId="7EBB248D" w:rsidR="00BD4F49" w:rsidRDefault="00BD4F4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p.449)</w:t>
      </w:r>
    </w:p>
    <w:p w14:paraId="0AC4ACC3" w14:textId="77777777" w:rsidR="00BD4F49" w:rsidRDefault="00BD4F49" w:rsidP="009139A6">
      <w:pPr>
        <w:pStyle w:val="NoSpacing"/>
        <w:rPr>
          <w:rFonts w:cs="Times New Roman"/>
          <w:szCs w:val="24"/>
        </w:rPr>
      </w:pPr>
    </w:p>
    <w:p w14:paraId="30DC1968" w14:textId="77777777" w:rsidR="00BD4F49" w:rsidRDefault="00BD4F49" w:rsidP="009139A6">
      <w:pPr>
        <w:pStyle w:val="NoSpacing"/>
        <w:rPr>
          <w:rFonts w:cs="Times New Roman"/>
          <w:szCs w:val="24"/>
        </w:rPr>
      </w:pPr>
    </w:p>
    <w:p w14:paraId="2B6C0526" w14:textId="2608CF71" w:rsidR="00BD4F49" w:rsidRPr="00BD4F49" w:rsidRDefault="00BD4F4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May 2023</w:t>
      </w:r>
    </w:p>
    <w:sectPr w:rsidR="00BD4F49" w:rsidRPr="00BD4F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E214" w14:textId="77777777" w:rsidR="00BD4F49" w:rsidRDefault="00BD4F49" w:rsidP="009139A6">
      <w:r>
        <w:separator/>
      </w:r>
    </w:p>
  </w:endnote>
  <w:endnote w:type="continuationSeparator" w:id="0">
    <w:p w14:paraId="5A0ADF3C" w14:textId="77777777" w:rsidR="00BD4F49" w:rsidRDefault="00BD4F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92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EC2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631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C1266" w14:textId="77777777" w:rsidR="00BD4F49" w:rsidRDefault="00BD4F49" w:rsidP="009139A6">
      <w:r>
        <w:separator/>
      </w:r>
    </w:p>
  </w:footnote>
  <w:footnote w:type="continuationSeparator" w:id="0">
    <w:p w14:paraId="61510BB9" w14:textId="77777777" w:rsidR="00BD4F49" w:rsidRDefault="00BD4F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69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A6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46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4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4F4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A57FD"/>
  <w15:chartTrackingRefBased/>
  <w15:docId w15:val="{C146D121-D31C-4388-A941-37AAF0B4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2023-05-20T15:39:00Z</dcterms:created>
  <dcterms:modified xsi:type="dcterms:W3CDTF">2023-05-20T15:40:00Z</dcterms:modified>
</cp:coreProperties>
</file>