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59E8B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de BRUNNE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253FF9BD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5C86D4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AD2B36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5F994C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Blyton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6688DAEA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Brunne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B4328D6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A826DD0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BB96C3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37449" w14:textId="77777777" w:rsidR="00F2550C" w:rsidRDefault="00F2550C" w:rsidP="00F255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42821A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1907" w14:textId="77777777" w:rsidR="00F2550C" w:rsidRDefault="00F2550C" w:rsidP="009139A6">
      <w:r>
        <w:separator/>
      </w:r>
    </w:p>
  </w:endnote>
  <w:endnote w:type="continuationSeparator" w:id="0">
    <w:p w14:paraId="6F08108C" w14:textId="77777777" w:rsidR="00F2550C" w:rsidRDefault="00F255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6D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B8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32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C489B" w14:textId="77777777" w:rsidR="00F2550C" w:rsidRDefault="00F2550C" w:rsidP="009139A6">
      <w:r>
        <w:separator/>
      </w:r>
    </w:p>
  </w:footnote>
  <w:footnote w:type="continuationSeparator" w:id="0">
    <w:p w14:paraId="4508367A" w14:textId="77777777" w:rsidR="00F2550C" w:rsidRDefault="00F255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DF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B7C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E2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0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550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14B4D"/>
  <w15:chartTrackingRefBased/>
  <w15:docId w15:val="{B0DB7244-FB14-410C-A423-C6B8FDAF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55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2022-05-15T19:47:00Z</dcterms:created>
  <dcterms:modified xsi:type="dcterms:W3CDTF">2022-05-15T19:48:00Z</dcterms:modified>
</cp:coreProperties>
</file>