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751FF" w14:textId="77777777" w:rsidR="005F706E" w:rsidRDefault="005F706E" w:rsidP="005F70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BRUNNE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06018619" w14:textId="77777777" w:rsidR="005F706E" w:rsidRDefault="005F706E" w:rsidP="005F70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Wyvelyngton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Esquire.</w:t>
      </w:r>
    </w:p>
    <w:p w14:paraId="03821420" w14:textId="77777777" w:rsidR="005F706E" w:rsidRDefault="005F706E" w:rsidP="005F70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4AB517" w14:textId="77777777" w:rsidR="005F706E" w:rsidRDefault="005F706E" w:rsidP="005F70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12064D" w14:textId="77777777" w:rsidR="005F706E" w:rsidRDefault="005F706E" w:rsidP="005F70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Blyton of 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</w:t>
      </w:r>
    </w:p>
    <w:p w14:paraId="778894BB" w14:textId="77777777" w:rsidR="005F706E" w:rsidRDefault="005F706E" w:rsidP="005F70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 and Simon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Brunne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Wyvelyngton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DBEC531" w14:textId="77777777" w:rsidR="005F706E" w:rsidRDefault="005F706E" w:rsidP="005F70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A6F1D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https://waalt.uh.edu/index.php/CP40/656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A9FBB00" w14:textId="77777777" w:rsidR="005F706E" w:rsidRDefault="005F706E" w:rsidP="005F70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D5AC71" w14:textId="77777777" w:rsidR="005F706E" w:rsidRDefault="005F706E" w:rsidP="005F70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542CB" w14:textId="77777777" w:rsidR="005F706E" w:rsidRDefault="005F706E" w:rsidP="005F70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2022</w:t>
      </w:r>
    </w:p>
    <w:p w14:paraId="45FCAC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38EE5" w14:textId="77777777" w:rsidR="005F706E" w:rsidRDefault="005F706E" w:rsidP="009139A6">
      <w:r>
        <w:separator/>
      </w:r>
    </w:p>
  </w:endnote>
  <w:endnote w:type="continuationSeparator" w:id="0">
    <w:p w14:paraId="398C589A" w14:textId="77777777" w:rsidR="005F706E" w:rsidRDefault="005F70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083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124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0A8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24283" w14:textId="77777777" w:rsidR="005F706E" w:rsidRDefault="005F706E" w:rsidP="009139A6">
      <w:r>
        <w:separator/>
      </w:r>
    </w:p>
  </w:footnote>
  <w:footnote w:type="continuationSeparator" w:id="0">
    <w:p w14:paraId="20A5E549" w14:textId="77777777" w:rsidR="005F706E" w:rsidRDefault="005F70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98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0AC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3E6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6E"/>
    <w:rsid w:val="000666E0"/>
    <w:rsid w:val="002510B7"/>
    <w:rsid w:val="005C130B"/>
    <w:rsid w:val="005F706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72ED8"/>
  <w15:chartTrackingRefBased/>
  <w15:docId w15:val="{6071D246-0B58-45CE-9999-81686E79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70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2022-05-15T19:46:00Z</dcterms:created>
  <dcterms:modified xsi:type="dcterms:W3CDTF">2022-05-15T19:47:00Z</dcterms:modified>
</cp:coreProperties>
</file>