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B69" w:rsidRDefault="00F55B69" w:rsidP="00F55B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BRUNNE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F55B69" w:rsidRDefault="00F55B69" w:rsidP="00F55B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5B69" w:rsidRDefault="00F55B69" w:rsidP="00F55B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5B69" w:rsidRDefault="00F55B69" w:rsidP="00F55B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the Guildhall,</w:t>
      </w:r>
    </w:p>
    <w:p w:rsidR="00F55B69" w:rsidRDefault="00F55B69" w:rsidP="00F55B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into the lands of the late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Plesyngton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d.1407)(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F55B69" w:rsidRDefault="00F55B69" w:rsidP="00F55B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21-212)</w:t>
      </w:r>
    </w:p>
    <w:p w:rsidR="00F55B69" w:rsidRDefault="00F55B69" w:rsidP="00F55B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5B69" w:rsidRDefault="00F55B69" w:rsidP="00F55B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55B69" w:rsidRDefault="00F55B69" w:rsidP="00F55B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January 2016</w:t>
      </w:r>
      <w:bookmarkStart w:id="0" w:name="_GoBack"/>
      <w:bookmarkEnd w:id="0"/>
    </w:p>
    <w:sectPr w:rsidR="00DD5B8A" w:rsidRPr="00F55B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B69" w:rsidRDefault="00F55B69" w:rsidP="00564E3C">
      <w:pPr>
        <w:spacing w:after="0" w:line="240" w:lineRule="auto"/>
      </w:pPr>
      <w:r>
        <w:separator/>
      </w:r>
    </w:p>
  </w:endnote>
  <w:endnote w:type="continuationSeparator" w:id="0">
    <w:p w:rsidR="00F55B69" w:rsidRDefault="00F55B6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55B69">
      <w:rPr>
        <w:rFonts w:ascii="Times New Roman" w:hAnsi="Times New Roman" w:cs="Times New Roman"/>
        <w:noProof/>
        <w:sz w:val="24"/>
        <w:szCs w:val="24"/>
      </w:rPr>
      <w:t>27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B69" w:rsidRDefault="00F55B69" w:rsidP="00564E3C">
      <w:pPr>
        <w:spacing w:after="0" w:line="240" w:lineRule="auto"/>
      </w:pPr>
      <w:r>
        <w:separator/>
      </w:r>
    </w:p>
  </w:footnote>
  <w:footnote w:type="continuationSeparator" w:id="0">
    <w:p w:rsidR="00F55B69" w:rsidRDefault="00F55B6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B69"/>
    <w:rsid w:val="00372DC6"/>
    <w:rsid w:val="00564E3C"/>
    <w:rsid w:val="0064591D"/>
    <w:rsid w:val="00DD5B8A"/>
    <w:rsid w:val="00EB41B8"/>
    <w:rsid w:val="00F14DE1"/>
    <w:rsid w:val="00F5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27AD6"/>
  <w15:chartTrackingRefBased/>
  <w15:docId w15:val="{50867DF9-D722-429F-9BC4-EA41D0614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2016-01-27T17:14:00Z</dcterms:created>
  <dcterms:modified xsi:type="dcterms:W3CDTF">2016-01-27T17:15:00Z</dcterms:modified>
</cp:coreProperties>
</file>