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A332C5" w14:textId="77777777" w:rsidR="002C3CD3" w:rsidRPr="00B14457" w:rsidRDefault="002C3CD3" w:rsidP="002C3CD3">
      <w:pPr>
        <w:pStyle w:val="NoSpacing"/>
      </w:pPr>
      <w:r w:rsidRPr="00B14457">
        <w:rPr>
          <w:u w:val="single"/>
        </w:rPr>
        <w:t>Geoffrey BRUNNE</w:t>
      </w:r>
      <w:r w:rsidRPr="00B14457">
        <w:t xml:space="preserve">    </w:t>
      </w:r>
      <w:proofErr w:type="gramStart"/>
      <w:r w:rsidRPr="00B14457">
        <w:t xml:space="preserve">   (</w:t>
      </w:r>
      <w:proofErr w:type="gramEnd"/>
      <w:r w:rsidRPr="00B14457">
        <w:t>d.1412)</w:t>
      </w:r>
    </w:p>
    <w:p w14:paraId="0ADF886F" w14:textId="77777777" w:rsidR="002C3CD3" w:rsidRPr="00B14457" w:rsidRDefault="002C3CD3" w:rsidP="002C3CD3">
      <w:pPr>
        <w:pStyle w:val="NoSpacing"/>
      </w:pPr>
      <w:r w:rsidRPr="00B14457">
        <w:t xml:space="preserve">Rector of </w:t>
      </w:r>
      <w:proofErr w:type="spellStart"/>
      <w:r w:rsidRPr="00B14457">
        <w:t>Redmarley</w:t>
      </w:r>
      <w:proofErr w:type="spellEnd"/>
      <w:r w:rsidRPr="00B14457">
        <w:t xml:space="preserve"> </w:t>
      </w:r>
      <w:proofErr w:type="spellStart"/>
      <w:r w:rsidRPr="00B14457">
        <w:t>D’Abitot</w:t>
      </w:r>
      <w:proofErr w:type="spellEnd"/>
      <w:r w:rsidRPr="00B14457">
        <w:t>, Gloucestershire.</w:t>
      </w:r>
    </w:p>
    <w:p w14:paraId="3C81CE23" w14:textId="77777777" w:rsidR="002C3CD3" w:rsidRPr="00B14457" w:rsidRDefault="002C3CD3" w:rsidP="002C3CD3">
      <w:pPr>
        <w:pStyle w:val="NoSpacing"/>
      </w:pPr>
    </w:p>
    <w:p w14:paraId="5ACDD6F3" w14:textId="77777777" w:rsidR="002C3CD3" w:rsidRPr="00B14457" w:rsidRDefault="002C3CD3" w:rsidP="002C3CD3">
      <w:pPr>
        <w:pStyle w:val="NoSpacing"/>
      </w:pPr>
    </w:p>
    <w:p w14:paraId="25BC17FF" w14:textId="77777777" w:rsidR="002C3CD3" w:rsidRPr="00B14457" w:rsidRDefault="002C3CD3" w:rsidP="002C3CD3">
      <w:pPr>
        <w:pStyle w:val="NoSpacing"/>
      </w:pPr>
      <w:r w:rsidRPr="00B14457">
        <w:t>12 May1411</w:t>
      </w:r>
      <w:r w:rsidRPr="00B14457">
        <w:tab/>
        <w:t xml:space="preserve">He became Rector of </w:t>
      </w:r>
      <w:proofErr w:type="spellStart"/>
      <w:proofErr w:type="gramStart"/>
      <w:r w:rsidRPr="00B14457">
        <w:t>St.Mary</w:t>
      </w:r>
      <w:proofErr w:type="spellEnd"/>
      <w:proofErr w:type="gramEnd"/>
      <w:r w:rsidRPr="00B14457">
        <w:t xml:space="preserve"> the Virgin, </w:t>
      </w:r>
      <w:proofErr w:type="spellStart"/>
      <w:r w:rsidRPr="00B14457">
        <w:t>Bromsberrow</w:t>
      </w:r>
      <w:proofErr w:type="spellEnd"/>
      <w:r w:rsidRPr="00B14457">
        <w:t>, in exchange with</w:t>
      </w:r>
    </w:p>
    <w:p w14:paraId="3BF164CF" w14:textId="77777777" w:rsidR="002C3CD3" w:rsidRPr="00B14457" w:rsidRDefault="002C3CD3" w:rsidP="002C3CD3">
      <w:pPr>
        <w:pStyle w:val="NoSpacing"/>
      </w:pPr>
      <w:r w:rsidRPr="00B14457">
        <w:tab/>
      </w:r>
      <w:r w:rsidRPr="00B14457">
        <w:tab/>
        <w:t>William Hooke(q.v.).</w:t>
      </w:r>
    </w:p>
    <w:p w14:paraId="36B52481" w14:textId="77777777" w:rsidR="002C3CD3" w:rsidRPr="00B14457" w:rsidRDefault="002C3CD3" w:rsidP="002C3CD3">
      <w:pPr>
        <w:pStyle w:val="NoSpacing"/>
      </w:pPr>
      <w:r w:rsidRPr="00B14457">
        <w:tab/>
      </w:r>
      <w:r w:rsidRPr="00B14457">
        <w:tab/>
        <w:t>(</w:t>
      </w:r>
      <w:hyperlink r:id="rId6" w:history="1">
        <w:r w:rsidRPr="00B14457">
          <w:rPr>
            <w:rStyle w:val="Hyperlink"/>
          </w:rPr>
          <w:t>www.melocki.org.uk/Bromsberrow.html</w:t>
        </w:r>
      </w:hyperlink>
      <w:r w:rsidRPr="00B14457">
        <w:t>)</w:t>
      </w:r>
    </w:p>
    <w:p w14:paraId="5E463164" w14:textId="77777777" w:rsidR="002C3CD3" w:rsidRPr="00B14457" w:rsidRDefault="002C3CD3" w:rsidP="002C3CD3">
      <w:pPr>
        <w:pStyle w:val="NoSpacing"/>
      </w:pPr>
      <w:r w:rsidRPr="00B14457">
        <w:t>17 Aug.1412</w:t>
      </w:r>
      <w:r w:rsidRPr="00B14457">
        <w:tab/>
        <w:t>He had died by this date.   (ibid.)</w:t>
      </w:r>
    </w:p>
    <w:p w14:paraId="45E1C2F0" w14:textId="77777777" w:rsidR="002C3CD3" w:rsidRPr="00B14457" w:rsidRDefault="002C3CD3" w:rsidP="002C3CD3">
      <w:pPr>
        <w:pStyle w:val="NoSpacing"/>
      </w:pPr>
    </w:p>
    <w:p w14:paraId="01004377" w14:textId="77777777" w:rsidR="002C3CD3" w:rsidRPr="00B14457" w:rsidRDefault="002C3CD3" w:rsidP="002C3CD3">
      <w:pPr>
        <w:pStyle w:val="NoSpacing"/>
      </w:pPr>
    </w:p>
    <w:p w14:paraId="0228CA48" w14:textId="77777777" w:rsidR="002C3CD3" w:rsidRPr="00B14457" w:rsidRDefault="002C3CD3" w:rsidP="002C3CD3">
      <w:pPr>
        <w:pStyle w:val="NoSpacing"/>
      </w:pPr>
      <w:r w:rsidRPr="00B14457">
        <w:t>24 April 2022</w:t>
      </w:r>
    </w:p>
    <w:p w14:paraId="19E3051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34E697" w14:textId="77777777" w:rsidR="002C3CD3" w:rsidRDefault="002C3CD3" w:rsidP="009139A6">
      <w:r>
        <w:separator/>
      </w:r>
    </w:p>
  </w:endnote>
  <w:endnote w:type="continuationSeparator" w:id="0">
    <w:p w14:paraId="6F9EDFCC" w14:textId="77777777" w:rsidR="002C3CD3" w:rsidRDefault="002C3CD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E622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F24D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9C59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46E599" w14:textId="77777777" w:rsidR="002C3CD3" w:rsidRDefault="002C3CD3" w:rsidP="009139A6">
      <w:r>
        <w:separator/>
      </w:r>
    </w:p>
  </w:footnote>
  <w:footnote w:type="continuationSeparator" w:id="0">
    <w:p w14:paraId="4D6F7842" w14:textId="77777777" w:rsidR="002C3CD3" w:rsidRDefault="002C3CD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2EFA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1441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A834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CD3"/>
    <w:rsid w:val="000666E0"/>
    <w:rsid w:val="002510B7"/>
    <w:rsid w:val="002C3CD3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675433"/>
  <w15:chartTrackingRefBased/>
  <w15:docId w15:val="{B2FF747E-6403-41EF-883C-B77F2731B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rsid w:val="002C3CD3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Bromsberrow.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51</Words>
  <Characters>296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2023-04-13T21:13:00Z</dcterms:created>
  <dcterms:modified xsi:type="dcterms:W3CDTF">2023-04-13T21:14:00Z</dcterms:modified>
</cp:coreProperties>
</file>