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4344A" w14:textId="77777777" w:rsidR="00954166" w:rsidRDefault="00954166" w:rsidP="009541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BRUNKER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5666D76B" w14:textId="77777777" w:rsidR="00954166" w:rsidRDefault="00954166" w:rsidP="009541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630A39" w14:textId="77777777" w:rsidR="00954166" w:rsidRDefault="00954166" w:rsidP="009541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C0B30" w14:textId="77777777" w:rsidR="00954166" w:rsidRDefault="00954166" w:rsidP="009541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</w:t>
      </w:r>
      <w:r>
        <w:rPr>
          <w:rFonts w:ascii="Times New Roman" w:hAnsi="Times New Roman" w:cs="Times New Roman"/>
          <w:sz w:val="24"/>
          <w:szCs w:val="24"/>
        </w:rPr>
        <w:tab/>
        <w:t>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Marlborough, </w:t>
      </w:r>
    </w:p>
    <w:p w14:paraId="53963283" w14:textId="77777777" w:rsidR="00954166" w:rsidRDefault="00954166" w:rsidP="009541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 into lands of Humphrey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41CB204" w14:textId="77777777" w:rsidR="00954166" w:rsidRDefault="00954166" w:rsidP="009541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25-95)</w:t>
      </w:r>
    </w:p>
    <w:p w14:paraId="1BE628E9" w14:textId="77777777" w:rsidR="00954166" w:rsidRDefault="00954166" w:rsidP="009541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BC23DF" w14:textId="77777777" w:rsidR="00954166" w:rsidRDefault="00954166" w:rsidP="009541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B908D0" w14:textId="77777777" w:rsidR="00954166" w:rsidRPr="00E600BB" w:rsidRDefault="00954166" w:rsidP="009541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2021</w:t>
      </w:r>
    </w:p>
    <w:p w14:paraId="58B965F4" w14:textId="5093F57E" w:rsidR="00BA00AB" w:rsidRPr="0095416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541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571F70" w14:textId="77777777" w:rsidR="00954166" w:rsidRDefault="00954166" w:rsidP="009139A6">
      <w:r>
        <w:separator/>
      </w:r>
    </w:p>
  </w:endnote>
  <w:endnote w:type="continuationSeparator" w:id="0">
    <w:p w14:paraId="0954C589" w14:textId="77777777" w:rsidR="00954166" w:rsidRDefault="009541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BFB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AEC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939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892A2A" w14:textId="77777777" w:rsidR="00954166" w:rsidRDefault="00954166" w:rsidP="009139A6">
      <w:r>
        <w:separator/>
      </w:r>
    </w:p>
  </w:footnote>
  <w:footnote w:type="continuationSeparator" w:id="0">
    <w:p w14:paraId="43730205" w14:textId="77777777" w:rsidR="00954166" w:rsidRDefault="009541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7C5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D76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4BB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66"/>
    <w:rsid w:val="000666E0"/>
    <w:rsid w:val="002510B7"/>
    <w:rsid w:val="005C130B"/>
    <w:rsid w:val="00826F5C"/>
    <w:rsid w:val="009139A6"/>
    <w:rsid w:val="009448BB"/>
    <w:rsid w:val="00954166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2E5F7"/>
  <w15:chartTrackingRefBased/>
  <w15:docId w15:val="{23DDCE51-F2CA-406A-8693-B837D534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2021-03-31T18:38:00Z</dcterms:created>
  <dcterms:modified xsi:type="dcterms:W3CDTF">2021-03-31T18:38:00Z</dcterms:modified>
</cp:coreProperties>
</file>