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961" w:rsidRDefault="00291961" w:rsidP="00291961">
      <w:r>
        <w:rPr>
          <w:u w:val="single"/>
        </w:rPr>
        <w:t>Ralph BRUNKELE</w:t>
      </w:r>
      <w:r>
        <w:t xml:space="preserve">       (fl.1417-8)</w:t>
      </w:r>
    </w:p>
    <w:p w:rsidR="00291961" w:rsidRDefault="00291961" w:rsidP="00291961"/>
    <w:p w:rsidR="00291961" w:rsidRDefault="00291961" w:rsidP="00291961"/>
    <w:p w:rsidR="00291961" w:rsidRDefault="00291961" w:rsidP="00291961">
      <w:pPr>
        <w:ind w:left="1440" w:hanging="900"/>
      </w:pPr>
      <w:r>
        <w:t>1417-8</w:t>
      </w:r>
      <w:r>
        <w:tab/>
        <w:t xml:space="preserve">Nicholas </w:t>
      </w:r>
      <w:proofErr w:type="gramStart"/>
      <w:r>
        <w:t>Spark(</w:t>
      </w:r>
      <w:proofErr w:type="gramEnd"/>
      <w:r>
        <w:t xml:space="preserve">q.v.) released all his right to the manor etc. of Hickling, </w:t>
      </w:r>
      <w:proofErr w:type="spellStart"/>
      <w:r>
        <w:t>Stalham</w:t>
      </w:r>
      <w:proofErr w:type="spellEnd"/>
      <w:r>
        <w:t xml:space="preserve"> etc. to him.</w:t>
      </w:r>
    </w:p>
    <w:p w:rsidR="00291961" w:rsidRDefault="00291961" w:rsidP="00291961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291961" w:rsidRDefault="00291961" w:rsidP="00291961">
      <w:r>
        <w:tab/>
      </w:r>
      <w:r>
        <w:tab/>
      </w:r>
      <w:proofErr w:type="gramStart"/>
      <w:r>
        <w:t>vol.9</w:t>
      </w:r>
      <w:proofErr w:type="gramEnd"/>
      <w:r>
        <w:t xml:space="preserve"> pp.301-8 Francis </w:t>
      </w:r>
      <w:proofErr w:type="spellStart"/>
      <w:r>
        <w:t>Blomefield</w:t>
      </w:r>
      <w:proofErr w:type="spellEnd"/>
      <w:r>
        <w:t>)</w:t>
      </w:r>
    </w:p>
    <w:p w:rsidR="00291961" w:rsidRDefault="00291961" w:rsidP="00291961"/>
    <w:p w:rsidR="00291961" w:rsidRDefault="00291961" w:rsidP="00291961"/>
    <w:p w:rsidR="00291961" w:rsidRDefault="00291961" w:rsidP="00291961"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961" w:rsidRDefault="00291961" w:rsidP="00920DE3">
      <w:r>
        <w:separator/>
      </w:r>
    </w:p>
  </w:endnote>
  <w:endnote w:type="continuationSeparator" w:id="0">
    <w:p w:rsidR="00291961" w:rsidRDefault="0029196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961" w:rsidRDefault="00291961" w:rsidP="00920DE3">
      <w:r>
        <w:separator/>
      </w:r>
    </w:p>
  </w:footnote>
  <w:footnote w:type="continuationSeparator" w:id="0">
    <w:p w:rsidR="00291961" w:rsidRDefault="0029196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961"/>
    <w:rsid w:val="00120749"/>
    <w:rsid w:val="002919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2015-07-20T18:19:00Z</dcterms:created>
  <dcterms:modified xsi:type="dcterms:W3CDTF">2015-07-20T18:19:00Z</dcterms:modified>
</cp:coreProperties>
</file>