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DF5CD" w14:textId="77777777" w:rsidR="00DA21DD" w:rsidRDefault="00DA21DD" w:rsidP="00DA21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BRUNHAM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2F8B9A95" w14:textId="77777777" w:rsidR="00DA21DD" w:rsidRDefault="00DA21DD" w:rsidP="00DA21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9B60931" w14:textId="77777777" w:rsidR="00DA21DD" w:rsidRDefault="00DA21DD" w:rsidP="00DA21DD">
      <w:pPr>
        <w:rPr>
          <w:rFonts w:ascii="Times New Roman" w:hAnsi="Times New Roman" w:cs="Times New Roman"/>
          <w:sz w:val="24"/>
          <w:szCs w:val="24"/>
        </w:rPr>
      </w:pPr>
    </w:p>
    <w:p w14:paraId="778B6614" w14:textId="77777777" w:rsidR="00DA21DD" w:rsidRDefault="00DA21DD" w:rsidP="00DA21DD">
      <w:pPr>
        <w:rPr>
          <w:rFonts w:ascii="Times New Roman" w:hAnsi="Times New Roman" w:cs="Times New Roman"/>
          <w:sz w:val="24"/>
          <w:szCs w:val="24"/>
        </w:rPr>
      </w:pPr>
    </w:p>
    <w:p w14:paraId="39D7FFD5" w14:textId="77777777" w:rsidR="00DA21DD" w:rsidRDefault="00DA21DD" w:rsidP="00DA21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May1406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E7E5DE1" w14:textId="77777777" w:rsidR="00DA21DD" w:rsidRDefault="00DA21DD" w:rsidP="00DA21DD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p.247)</w:t>
      </w:r>
    </w:p>
    <w:p w14:paraId="40E44FDD" w14:textId="77777777" w:rsidR="00DA21DD" w:rsidRDefault="00DA21DD" w:rsidP="00DA21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1D8A3EF" w14:textId="77777777" w:rsidR="00DA21DD" w:rsidRDefault="00DA21DD" w:rsidP="00DA21DD">
      <w:pPr>
        <w:rPr>
          <w:rFonts w:ascii="Times New Roman" w:hAnsi="Times New Roman" w:cs="Times New Roman"/>
          <w:sz w:val="24"/>
          <w:szCs w:val="24"/>
        </w:rPr>
      </w:pPr>
    </w:p>
    <w:p w14:paraId="3F15C8B6" w14:textId="77777777" w:rsidR="00DA21DD" w:rsidRDefault="00DA21DD" w:rsidP="00DA21DD">
      <w:pPr>
        <w:rPr>
          <w:rFonts w:ascii="Times New Roman" w:hAnsi="Times New Roman" w:cs="Times New Roman"/>
          <w:sz w:val="24"/>
          <w:szCs w:val="24"/>
        </w:rPr>
      </w:pPr>
    </w:p>
    <w:p w14:paraId="41C1D37F" w14:textId="77777777" w:rsidR="00DA21DD" w:rsidRDefault="00DA21DD" w:rsidP="00DA21DD">
      <w:pPr>
        <w:tabs>
          <w:tab w:val="left" w:pos="33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December 2021</w:t>
      </w:r>
    </w:p>
    <w:p w14:paraId="0FD5CAD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137C6" w14:textId="77777777" w:rsidR="00DA21DD" w:rsidRDefault="00DA21DD" w:rsidP="009139A6">
      <w:r>
        <w:separator/>
      </w:r>
    </w:p>
  </w:endnote>
  <w:endnote w:type="continuationSeparator" w:id="0">
    <w:p w14:paraId="39C9B1E1" w14:textId="77777777" w:rsidR="00DA21DD" w:rsidRDefault="00DA21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362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BA2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9C9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26F59" w14:textId="77777777" w:rsidR="00DA21DD" w:rsidRDefault="00DA21DD" w:rsidP="009139A6">
      <w:r>
        <w:separator/>
      </w:r>
    </w:p>
  </w:footnote>
  <w:footnote w:type="continuationSeparator" w:id="0">
    <w:p w14:paraId="325FA028" w14:textId="77777777" w:rsidR="00DA21DD" w:rsidRDefault="00DA21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91D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100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7CF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D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21D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1C2E3"/>
  <w15:chartTrackingRefBased/>
  <w15:docId w15:val="{EC6F6DD0-B9FF-4211-9C75-B808E011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1D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2022-02-13T20:51:00Z</dcterms:created>
  <dcterms:modified xsi:type="dcterms:W3CDTF">2022-02-13T20:52:00Z</dcterms:modified>
</cp:coreProperties>
</file>