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Richard BRUNHAM (alias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BURNHAM)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(fl.1450)</w:t>
      </w: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Beccles, Suffolk. Husbandman.</w:t>
      </w: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Oudolf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Norwich(q.v.) brought a plaint of debt against him and </w:t>
      </w: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Colles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Beccles(q.v.).</w:t>
      </w: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57BA5" w:rsidRDefault="00657BA5" w:rsidP="00657BA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23 April 2016</w:t>
      </w:r>
    </w:p>
    <w:p w:rsidR="006B2F86" w:rsidRPr="00E71FC3" w:rsidRDefault="00657BA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BA5" w:rsidRDefault="00657BA5" w:rsidP="00E71FC3">
      <w:pPr>
        <w:spacing w:after="0" w:line="240" w:lineRule="auto"/>
      </w:pPr>
      <w:r>
        <w:separator/>
      </w:r>
    </w:p>
  </w:endnote>
  <w:endnote w:type="continuationSeparator" w:id="0">
    <w:p w:rsidR="00657BA5" w:rsidRDefault="00657B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BA5" w:rsidRDefault="00657BA5" w:rsidP="00E71FC3">
      <w:pPr>
        <w:spacing w:after="0" w:line="240" w:lineRule="auto"/>
      </w:pPr>
      <w:r>
        <w:separator/>
      </w:r>
    </w:p>
  </w:footnote>
  <w:footnote w:type="continuationSeparator" w:id="0">
    <w:p w:rsidR="00657BA5" w:rsidRDefault="00657B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A5"/>
    <w:rsid w:val="00657BA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76314C-4736-4B8E-885D-344F7C5F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57B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2016-05-13T18:31:00Z</dcterms:created>
  <dcterms:modified xsi:type="dcterms:W3CDTF">2016-05-13T18:32:00Z</dcterms:modified>
</cp:coreProperties>
</file>