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F0618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1E996E4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4E904E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2D442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Killynghale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brought a plaint of debt against him</w:t>
      </w:r>
    </w:p>
    <w:p w14:paraId="0595AC3D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Brune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Beverley(q.v.).</w:t>
      </w:r>
    </w:p>
    <w:p w14:paraId="59FD65D8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38E675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E1249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0570F" w14:textId="77777777" w:rsidR="00240CB8" w:rsidRDefault="00240CB8" w:rsidP="00240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556A53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AA24F" w14:textId="77777777" w:rsidR="00240CB8" w:rsidRDefault="00240CB8" w:rsidP="009139A6">
      <w:r>
        <w:separator/>
      </w:r>
    </w:p>
  </w:endnote>
  <w:endnote w:type="continuationSeparator" w:id="0">
    <w:p w14:paraId="5DC2B6AA" w14:textId="77777777" w:rsidR="00240CB8" w:rsidRDefault="00240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95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8DA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0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6265" w14:textId="77777777" w:rsidR="00240CB8" w:rsidRDefault="00240CB8" w:rsidP="009139A6">
      <w:r>
        <w:separator/>
      </w:r>
    </w:p>
  </w:footnote>
  <w:footnote w:type="continuationSeparator" w:id="0">
    <w:p w14:paraId="50DF2965" w14:textId="77777777" w:rsidR="00240CB8" w:rsidRDefault="00240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0C6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67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94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B8"/>
    <w:rsid w:val="000666E0"/>
    <w:rsid w:val="00240CB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01828"/>
  <w15:chartTrackingRefBased/>
  <w15:docId w15:val="{60E54571-C82E-48AD-B55D-585BB766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0C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2022-06-18T19:52:00Z</dcterms:created>
  <dcterms:modified xsi:type="dcterms:W3CDTF">2022-06-18T19:52:00Z</dcterms:modified>
</cp:coreProperties>
</file>