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76D29" w14:textId="77777777" w:rsidR="00CB7E68" w:rsidRDefault="00CB7E68" w:rsidP="00CB7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Maurice BRUNE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1803830E" w14:textId="77777777" w:rsidR="00CB7E68" w:rsidRDefault="00CB7E68" w:rsidP="00CB7E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C77CA9" w14:textId="77777777" w:rsidR="00CB7E68" w:rsidRDefault="00CB7E68" w:rsidP="00CB7E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0651A9" w14:textId="77777777" w:rsidR="00CB7E68" w:rsidRDefault="00CB7E68" w:rsidP="00CB7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Sir Maurice Russell(q.v.) granted the </w:t>
      </w:r>
      <w:proofErr w:type="gramStart"/>
      <w:r>
        <w:rPr>
          <w:rFonts w:ascii="Times New Roman" w:hAnsi="Times New Roman" w:cs="Times New Roman"/>
          <w:sz w:val="24"/>
          <w:szCs w:val="24"/>
        </w:rPr>
        <w:t>manors</w:t>
      </w:r>
      <w:proofErr w:type="gramEnd"/>
    </w:p>
    <w:p w14:paraId="6E779A4E" w14:textId="77777777" w:rsidR="00CB7E68" w:rsidRDefault="00CB7E68" w:rsidP="00CB7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Yaverland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Rowborough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with the advowsons of </w:t>
      </w:r>
    </w:p>
    <w:p w14:paraId="7D67A156" w14:textId="77777777" w:rsidR="00CB7E68" w:rsidRDefault="00CB7E68" w:rsidP="00CB7E6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Yaverland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all on the Isle of Wight.</w:t>
      </w:r>
    </w:p>
    <w:p w14:paraId="0BA55BF4" w14:textId="77777777" w:rsidR="00CB7E68" w:rsidRDefault="00CB7E68" w:rsidP="00CB7E6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25-100)</w:t>
      </w:r>
    </w:p>
    <w:p w14:paraId="61C54EEB" w14:textId="77777777" w:rsidR="00CB7E68" w:rsidRDefault="00CB7E68" w:rsidP="00CB7E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717ECF" w14:textId="77777777" w:rsidR="00CB7E68" w:rsidRDefault="00CB7E68" w:rsidP="00CB7E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1ACB8D" w14:textId="77777777" w:rsidR="00CB7E68" w:rsidRDefault="00CB7E68" w:rsidP="00CB7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10D499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D386FF" w14:textId="77777777" w:rsidR="00CB7E68" w:rsidRDefault="00CB7E68" w:rsidP="009139A6">
      <w:r>
        <w:separator/>
      </w:r>
    </w:p>
  </w:endnote>
  <w:endnote w:type="continuationSeparator" w:id="0">
    <w:p w14:paraId="4E1EB140" w14:textId="77777777" w:rsidR="00CB7E68" w:rsidRDefault="00CB7E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CB9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3D0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7E0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116E49" w14:textId="77777777" w:rsidR="00CB7E68" w:rsidRDefault="00CB7E68" w:rsidP="009139A6">
      <w:r>
        <w:separator/>
      </w:r>
    </w:p>
  </w:footnote>
  <w:footnote w:type="continuationSeparator" w:id="0">
    <w:p w14:paraId="35FF8DD9" w14:textId="77777777" w:rsidR="00CB7E68" w:rsidRDefault="00CB7E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417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6B57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8E9E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68"/>
    <w:rsid w:val="000666E0"/>
    <w:rsid w:val="002510B7"/>
    <w:rsid w:val="005C130B"/>
    <w:rsid w:val="00826F5C"/>
    <w:rsid w:val="009139A6"/>
    <w:rsid w:val="009448BB"/>
    <w:rsid w:val="00A3176C"/>
    <w:rsid w:val="00BA00AB"/>
    <w:rsid w:val="00CB7E6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EDDB0"/>
  <w15:chartTrackingRefBased/>
  <w15:docId w15:val="{773E43E5-07AC-45EF-812B-E223F724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2021-04-01T11:12:00Z</dcterms:created>
  <dcterms:modified xsi:type="dcterms:W3CDTF">2021-04-01T11:13:00Z</dcterms:modified>
</cp:coreProperties>
</file>