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AF1E9D" w14:textId="77777777" w:rsidR="0071669D" w:rsidRDefault="0071669D" w:rsidP="0071669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Henry BRUNE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fl.1403)</w:t>
      </w:r>
    </w:p>
    <w:p w14:paraId="47364633" w14:textId="77777777" w:rsidR="0071669D" w:rsidRDefault="0071669D" w:rsidP="0071669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Beverley.</w:t>
      </w:r>
    </w:p>
    <w:p w14:paraId="082FF237" w14:textId="77777777" w:rsidR="0071669D" w:rsidRDefault="0071669D" w:rsidP="0071669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26BD9BC" w14:textId="77777777" w:rsidR="0071669D" w:rsidRDefault="0071669D" w:rsidP="0071669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E8CCC26" w14:textId="77777777" w:rsidR="0071669D" w:rsidRDefault="0071669D" w:rsidP="0071669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1403</w:t>
      </w:r>
      <w:r>
        <w:rPr>
          <w:rFonts w:ascii="Times New Roman" w:hAnsi="Times New Roman" w:cs="Times New Roman"/>
          <w:sz w:val="24"/>
          <w:szCs w:val="24"/>
        </w:rPr>
        <w:tab/>
        <w:t xml:space="preserve">Robert de </w:t>
      </w:r>
      <w:proofErr w:type="spellStart"/>
      <w:r>
        <w:rPr>
          <w:rFonts w:ascii="Times New Roman" w:hAnsi="Times New Roman" w:cs="Times New Roman"/>
          <w:sz w:val="24"/>
          <w:szCs w:val="24"/>
        </w:rPr>
        <w:t>Killynghale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York, cutler(q.v.), brought a plaint of debt against him</w:t>
      </w:r>
    </w:p>
    <w:p w14:paraId="2A80B941" w14:textId="77777777" w:rsidR="0071669D" w:rsidRDefault="0071669D" w:rsidP="0071669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and William </w:t>
      </w:r>
      <w:proofErr w:type="spellStart"/>
      <w:r>
        <w:rPr>
          <w:rFonts w:ascii="Times New Roman" w:hAnsi="Times New Roman" w:cs="Times New Roman"/>
          <w:sz w:val="24"/>
          <w:szCs w:val="24"/>
        </w:rPr>
        <w:t>Brune</w:t>
      </w:r>
      <w:proofErr w:type="spellEnd"/>
      <w:r>
        <w:rPr>
          <w:rFonts w:ascii="Times New Roman" w:hAnsi="Times New Roman" w:cs="Times New Roman"/>
          <w:sz w:val="24"/>
          <w:szCs w:val="24"/>
        </w:rPr>
        <w:t>(q.v.).</w:t>
      </w:r>
    </w:p>
    <w:p w14:paraId="274FB860" w14:textId="77777777" w:rsidR="0071669D" w:rsidRDefault="0071669D" w:rsidP="0071669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 </w:t>
      </w:r>
      <w:hyperlink r:id="rId6" w:history="1">
        <w:r w:rsidRPr="007327EC">
          <w:rPr>
            <w:rStyle w:val="Hyperlink"/>
            <w:rFonts w:ascii="Times New Roman" w:hAnsi="Times New Roman" w:cs="Times New Roman"/>
            <w:sz w:val="24"/>
            <w:szCs w:val="24"/>
          </w:rPr>
          <w:t>https://waalt.uh.edu/index.php/CP40/570:_A-J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)</w:t>
      </w:r>
    </w:p>
    <w:p w14:paraId="3860F279" w14:textId="77777777" w:rsidR="0071669D" w:rsidRDefault="0071669D" w:rsidP="0071669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A42DD40" w14:textId="77777777" w:rsidR="0071669D" w:rsidRDefault="0071669D" w:rsidP="0071669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22EE386" w14:textId="77777777" w:rsidR="0071669D" w:rsidRDefault="0071669D" w:rsidP="0071669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17 June 2022</w:t>
      </w:r>
    </w:p>
    <w:p w14:paraId="2A4CACB6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219173" w14:textId="77777777" w:rsidR="0071669D" w:rsidRDefault="0071669D" w:rsidP="009139A6">
      <w:r>
        <w:separator/>
      </w:r>
    </w:p>
  </w:endnote>
  <w:endnote w:type="continuationSeparator" w:id="0">
    <w:p w14:paraId="725D76AB" w14:textId="77777777" w:rsidR="0071669D" w:rsidRDefault="0071669D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15EFFE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DABD7B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923D22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A8A8E18" w14:textId="77777777" w:rsidR="0071669D" w:rsidRDefault="0071669D" w:rsidP="009139A6">
      <w:r>
        <w:separator/>
      </w:r>
    </w:p>
  </w:footnote>
  <w:footnote w:type="continuationSeparator" w:id="0">
    <w:p w14:paraId="35B55B77" w14:textId="77777777" w:rsidR="0071669D" w:rsidRDefault="0071669D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1EEACD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845690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1F373C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669D"/>
    <w:rsid w:val="000666E0"/>
    <w:rsid w:val="002510B7"/>
    <w:rsid w:val="005C130B"/>
    <w:rsid w:val="0071669D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1513B4"/>
  <w15:chartTrackingRefBased/>
  <w15:docId w15:val="{755EC531-8BB5-4688-8674-15DA04E737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71669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570:_A-J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42</Words>
  <Characters>242</Characters>
  <Application>Microsoft Office Word</Application>
  <DocSecurity>0</DocSecurity>
  <Lines>2</Lines>
  <Paragraphs>1</Paragraphs>
  <ScaleCrop>false</ScaleCrop>
  <Company/>
  <LinksUpToDate>false</LinksUpToDate>
  <CharactersWithSpaces>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2022-06-18T15:19:00Z</dcterms:created>
  <dcterms:modified xsi:type="dcterms:W3CDTF">2022-06-18T15:20:00Z</dcterms:modified>
</cp:coreProperties>
</file>