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F3B5D" w14:textId="77777777" w:rsidR="00045CAF" w:rsidRPr="008C2682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BRUNE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0E541B0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615F426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3442F58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Worcestershire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59D91F21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p.319)</w:t>
      </w:r>
    </w:p>
    <w:p w14:paraId="798C1EDC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F88D104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EC739EF" w14:textId="77777777" w:rsidR="00045CAF" w:rsidRDefault="00045CAF" w:rsidP="00045CA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5C2903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46759" w14:textId="77777777" w:rsidR="00045CAF" w:rsidRDefault="00045CAF" w:rsidP="009139A6">
      <w:r>
        <w:separator/>
      </w:r>
    </w:p>
  </w:endnote>
  <w:endnote w:type="continuationSeparator" w:id="0">
    <w:p w14:paraId="7FF2BAAA" w14:textId="77777777" w:rsidR="00045CAF" w:rsidRDefault="00045C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83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A8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F3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BC68" w14:textId="77777777" w:rsidR="00045CAF" w:rsidRDefault="00045CAF" w:rsidP="009139A6">
      <w:r>
        <w:separator/>
      </w:r>
    </w:p>
  </w:footnote>
  <w:footnote w:type="continuationSeparator" w:id="0">
    <w:p w14:paraId="34002150" w14:textId="77777777" w:rsidR="00045CAF" w:rsidRDefault="00045C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3E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F04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45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AF"/>
    <w:rsid w:val="00045CA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BCC6D"/>
  <w15:chartTrackingRefBased/>
  <w15:docId w15:val="{0C5BB6A7-51FB-40A5-AC59-16CD1FD9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2021-08-23T15:58:00Z</dcterms:created>
  <dcterms:modified xsi:type="dcterms:W3CDTF">2021-08-23T15:59:00Z</dcterms:modified>
</cp:coreProperties>
</file>