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AC250" w14:textId="77777777" w:rsidR="00872E63" w:rsidRDefault="00872E63" w:rsidP="00872E63">
      <w:pPr>
        <w:pStyle w:val="NoSpacing"/>
      </w:pPr>
      <w:r>
        <w:rPr>
          <w:u w:val="single"/>
        </w:rPr>
        <w:t>William BRUNDALE</w:t>
      </w:r>
      <w:r>
        <w:t xml:space="preserve">    </w:t>
      </w:r>
      <w:proofErr w:type="gramStart"/>
      <w:r>
        <w:t xml:space="preserve">   (</w:t>
      </w:r>
      <w:proofErr w:type="gramEnd"/>
      <w:r>
        <w:t>fl.1475)</w:t>
      </w:r>
    </w:p>
    <w:p w14:paraId="5A1D6F65" w14:textId="77777777" w:rsidR="00872E63" w:rsidRDefault="00872E63" w:rsidP="00872E63">
      <w:pPr>
        <w:pStyle w:val="NoSpacing"/>
      </w:pPr>
      <w:r>
        <w:t>of Willingham, Suffolk. Husbandman.</w:t>
      </w:r>
    </w:p>
    <w:p w14:paraId="36476AF5" w14:textId="77777777" w:rsidR="00872E63" w:rsidRDefault="00872E63" w:rsidP="00872E63">
      <w:pPr>
        <w:pStyle w:val="NoSpacing"/>
      </w:pPr>
    </w:p>
    <w:p w14:paraId="6CDEF6BE" w14:textId="77777777" w:rsidR="00872E63" w:rsidRDefault="00872E63" w:rsidP="00872E63">
      <w:pPr>
        <w:pStyle w:val="NoSpacing"/>
      </w:pPr>
    </w:p>
    <w:p w14:paraId="40ACCAA3" w14:textId="77777777" w:rsidR="00872E63" w:rsidRDefault="00872E63" w:rsidP="00872E63">
      <w:pPr>
        <w:pStyle w:val="NoSpacing"/>
      </w:pPr>
      <w:r>
        <w:tab/>
        <w:t>1475</w:t>
      </w:r>
      <w:r>
        <w:tab/>
        <w:t>Richard Cowper of Ipswich(q.v.) brought a plaint of debt against him.</w:t>
      </w:r>
    </w:p>
    <w:p w14:paraId="3FE6B38B" w14:textId="77777777" w:rsidR="00872E63" w:rsidRDefault="00872E63" w:rsidP="00872E63">
      <w:pPr>
        <w:pStyle w:val="NoSpacing"/>
      </w:pPr>
      <w:r>
        <w:tab/>
      </w:r>
      <w:r>
        <w:tab/>
        <w:t xml:space="preserve"> ( </w:t>
      </w:r>
      <w:hyperlink r:id="rId6" w:history="1">
        <w:r w:rsidRPr="00F92BCD">
          <w:rPr>
            <w:rStyle w:val="Hyperlink"/>
          </w:rPr>
          <w:t>https://waalt.uh.edu/index.php/CP40/853</w:t>
        </w:r>
      </w:hyperlink>
      <w:r>
        <w:t xml:space="preserve"> )</w:t>
      </w:r>
    </w:p>
    <w:p w14:paraId="1082BDA8" w14:textId="77777777" w:rsidR="00872E63" w:rsidRDefault="00872E63" w:rsidP="00872E63">
      <w:pPr>
        <w:pStyle w:val="NoSpacing"/>
      </w:pPr>
    </w:p>
    <w:p w14:paraId="02B28790" w14:textId="77777777" w:rsidR="00872E63" w:rsidRDefault="00872E63" w:rsidP="00872E63">
      <w:pPr>
        <w:pStyle w:val="NoSpacing"/>
      </w:pPr>
    </w:p>
    <w:p w14:paraId="16075544" w14:textId="77777777" w:rsidR="00872E63" w:rsidRDefault="00872E63" w:rsidP="00872E63">
      <w:pPr>
        <w:pStyle w:val="NoSpacing"/>
      </w:pPr>
      <w:r>
        <w:t>31 August 2024</w:t>
      </w:r>
    </w:p>
    <w:p w14:paraId="1B5051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97CDA7" w14:textId="77777777" w:rsidR="00872E63" w:rsidRDefault="00872E63" w:rsidP="009139A6">
      <w:r>
        <w:separator/>
      </w:r>
    </w:p>
  </w:endnote>
  <w:endnote w:type="continuationSeparator" w:id="0">
    <w:p w14:paraId="28DF08A1" w14:textId="77777777" w:rsidR="00872E63" w:rsidRDefault="00872E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8C8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FAC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734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33789F" w14:textId="77777777" w:rsidR="00872E63" w:rsidRDefault="00872E63" w:rsidP="009139A6">
      <w:r>
        <w:separator/>
      </w:r>
    </w:p>
  </w:footnote>
  <w:footnote w:type="continuationSeparator" w:id="0">
    <w:p w14:paraId="0EB6072D" w14:textId="77777777" w:rsidR="00872E63" w:rsidRDefault="00872E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35C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F75B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BE4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E63"/>
    <w:rsid w:val="000666E0"/>
    <w:rsid w:val="002510B7"/>
    <w:rsid w:val="00270799"/>
    <w:rsid w:val="003C11E0"/>
    <w:rsid w:val="005C130B"/>
    <w:rsid w:val="00826F5C"/>
    <w:rsid w:val="00872E63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3A3EE"/>
  <w15:chartTrackingRefBased/>
  <w15:docId w15:val="{0BD9F78B-803E-4C9E-A460-CF0BEB2B9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72E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2024-09-02T15:13:00Z</dcterms:created>
  <dcterms:modified xsi:type="dcterms:W3CDTF">2024-09-02T15:13:00Z</dcterms:modified>
</cp:coreProperties>
</file>