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9DD4" w14:textId="77777777" w:rsidR="005348B2" w:rsidRDefault="005348B2" w:rsidP="005348B2">
      <w:pPr>
        <w:pStyle w:val="NoSpacing"/>
      </w:pPr>
      <w:r>
        <w:rPr>
          <w:u w:val="single"/>
        </w:rPr>
        <w:t>William BRUNDALE</w:t>
      </w:r>
      <w:r>
        <w:t xml:space="preserve">        (fl.1465)</w:t>
      </w:r>
    </w:p>
    <w:p w14:paraId="03B0BAF7" w14:textId="77777777" w:rsidR="005348B2" w:rsidRDefault="005348B2" w:rsidP="005348B2">
      <w:pPr>
        <w:pStyle w:val="NoSpacing"/>
      </w:pPr>
      <w:r>
        <w:t>of Willingham, Suffolk. Yeoman.</w:t>
      </w:r>
    </w:p>
    <w:p w14:paraId="2E014D67" w14:textId="77777777" w:rsidR="005348B2" w:rsidRDefault="005348B2" w:rsidP="005348B2">
      <w:pPr>
        <w:pStyle w:val="NoSpacing"/>
      </w:pPr>
    </w:p>
    <w:p w14:paraId="030340B0" w14:textId="77777777" w:rsidR="005348B2" w:rsidRDefault="005348B2" w:rsidP="005348B2">
      <w:pPr>
        <w:pStyle w:val="NoSpacing"/>
      </w:pPr>
    </w:p>
    <w:p w14:paraId="2ED5525E" w14:textId="77777777" w:rsidR="005348B2" w:rsidRDefault="005348B2" w:rsidP="005348B2">
      <w:pPr>
        <w:pStyle w:val="NoSpacing"/>
      </w:pPr>
      <w:r>
        <w:t>24 Oct.1465</w:t>
      </w:r>
      <w:r>
        <w:tab/>
        <w:t>Pardoned for not appearing to answer Nicholas Parker(q.v.) touching a debt</w:t>
      </w:r>
    </w:p>
    <w:p w14:paraId="48C59CFE" w14:textId="77777777" w:rsidR="005348B2" w:rsidRDefault="005348B2" w:rsidP="005348B2">
      <w:pPr>
        <w:pStyle w:val="NoSpacing"/>
      </w:pPr>
      <w:r>
        <w:tab/>
      </w:r>
      <w:r>
        <w:tab/>
        <w:t>of 40s.   (C.P.R. 1467-77 p.415)</w:t>
      </w:r>
    </w:p>
    <w:p w14:paraId="602499A2" w14:textId="77777777" w:rsidR="005348B2" w:rsidRDefault="005348B2" w:rsidP="005348B2">
      <w:pPr>
        <w:pStyle w:val="NoSpacing"/>
      </w:pPr>
    </w:p>
    <w:p w14:paraId="7726C220" w14:textId="77777777" w:rsidR="005348B2" w:rsidRDefault="005348B2" w:rsidP="005348B2">
      <w:pPr>
        <w:pStyle w:val="NoSpacing"/>
      </w:pPr>
    </w:p>
    <w:p w14:paraId="24F24382" w14:textId="77777777" w:rsidR="005348B2" w:rsidRDefault="005348B2" w:rsidP="005348B2">
      <w:pPr>
        <w:pStyle w:val="NoSpacing"/>
      </w:pPr>
      <w:r>
        <w:t>17 February 2026</w:t>
      </w:r>
    </w:p>
    <w:p w14:paraId="65F6E6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A009" w14:textId="77777777" w:rsidR="00C56B95" w:rsidRDefault="00C56B95" w:rsidP="00086E2C">
      <w:pPr>
        <w:spacing w:after="0" w:line="240" w:lineRule="auto"/>
      </w:pPr>
      <w:r>
        <w:separator/>
      </w:r>
    </w:p>
  </w:endnote>
  <w:endnote w:type="continuationSeparator" w:id="0">
    <w:p w14:paraId="44FB4084" w14:textId="77777777" w:rsidR="00C56B95" w:rsidRDefault="00C56B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49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9DD9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3D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E590D" w14:textId="77777777" w:rsidR="00C56B95" w:rsidRDefault="00C56B95" w:rsidP="00086E2C">
      <w:pPr>
        <w:spacing w:after="0" w:line="240" w:lineRule="auto"/>
      </w:pPr>
      <w:r>
        <w:separator/>
      </w:r>
    </w:p>
  </w:footnote>
  <w:footnote w:type="continuationSeparator" w:id="0">
    <w:p w14:paraId="3AD82E4C" w14:textId="77777777" w:rsidR="00C56B95" w:rsidRDefault="00C56B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36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66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59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B2"/>
    <w:rsid w:val="00086E2C"/>
    <w:rsid w:val="000A2E7A"/>
    <w:rsid w:val="002244B7"/>
    <w:rsid w:val="00314D94"/>
    <w:rsid w:val="005348B2"/>
    <w:rsid w:val="00617568"/>
    <w:rsid w:val="006E68FA"/>
    <w:rsid w:val="00996AE5"/>
    <w:rsid w:val="00C56B9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137E"/>
  <w15:chartTrackingRefBased/>
  <w15:docId w15:val="{6A0FD01A-506E-466E-88AF-8CD63B81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48B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174</Characters>
  <Application>Microsoft Office Word</Application>
  <DocSecurity>0</DocSecurity>
  <Lines>7</Lines>
  <Paragraphs>4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2026-02-21T20:01:00Z</dcterms:created>
  <dcterms:modified xsi:type="dcterms:W3CDTF">2026-02-21T20:02:00Z</dcterms:modified>
</cp:coreProperties>
</file>