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F8997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BRUNCHE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44E2732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Walsoken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Gentleman.</w:t>
      </w:r>
    </w:p>
    <w:p w14:paraId="35426BA0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7B762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317C6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against him.</w:t>
      </w:r>
    </w:p>
    <w:p w14:paraId="57A3D35B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2F02E63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06E20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FD7327" w14:textId="77777777" w:rsidR="00BB619F" w:rsidRDefault="00BB619F" w:rsidP="00BB6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07AAA8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A949F" w14:textId="77777777" w:rsidR="00BB619F" w:rsidRDefault="00BB619F" w:rsidP="009139A6">
      <w:r>
        <w:separator/>
      </w:r>
    </w:p>
  </w:endnote>
  <w:endnote w:type="continuationSeparator" w:id="0">
    <w:p w14:paraId="41CD0DB5" w14:textId="77777777" w:rsidR="00BB619F" w:rsidRDefault="00BB61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045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D5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793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9B5D" w14:textId="77777777" w:rsidR="00BB619F" w:rsidRDefault="00BB619F" w:rsidP="009139A6">
      <w:r>
        <w:separator/>
      </w:r>
    </w:p>
  </w:footnote>
  <w:footnote w:type="continuationSeparator" w:id="0">
    <w:p w14:paraId="54726DF5" w14:textId="77777777" w:rsidR="00BB619F" w:rsidRDefault="00BB61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C7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4AF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36B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19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619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4CAC"/>
  <w15:chartTrackingRefBased/>
  <w15:docId w15:val="{DCC828A5-04FA-49BF-93A5-AA48AB52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61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2022-04-26T14:31:00Z</dcterms:created>
  <dcterms:modified xsi:type="dcterms:W3CDTF">2022-04-26T14:32:00Z</dcterms:modified>
</cp:coreProperties>
</file>