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98E03" w14:textId="77777777" w:rsidR="00317B57" w:rsidRDefault="00317B57" w:rsidP="00317B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BRUMSTON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14:paraId="6719FB81" w14:textId="77777777" w:rsidR="00317B57" w:rsidRDefault="00317B57" w:rsidP="00317B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Preston, Kent.</w:t>
      </w:r>
    </w:p>
    <w:p w14:paraId="6AD26BC9" w14:textId="77777777" w:rsidR="00317B57" w:rsidRDefault="00317B57" w:rsidP="00317B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57DFBC0" w14:textId="77777777" w:rsidR="00317B57" w:rsidRDefault="00317B57" w:rsidP="00317B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D2FC6CB" w14:textId="77777777" w:rsidR="00317B57" w:rsidRDefault="00317B57" w:rsidP="00317B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CEA55FA" w14:textId="77777777" w:rsidR="00317B57" w:rsidRDefault="00317B57" w:rsidP="00317B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4F137F5" w14:textId="77777777" w:rsidR="00317B57" w:rsidRDefault="00317B57" w:rsidP="00317B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FC6734" w14:textId="77777777" w:rsidR="00317B57" w:rsidRDefault="00317B57" w:rsidP="00317B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2100E61" w14:textId="77777777" w:rsidR="00317B57" w:rsidRDefault="00317B57" w:rsidP="00317B5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6B28D90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2869A" w14:textId="77777777" w:rsidR="00317B57" w:rsidRDefault="00317B57" w:rsidP="009139A6">
      <w:r>
        <w:separator/>
      </w:r>
    </w:p>
  </w:endnote>
  <w:endnote w:type="continuationSeparator" w:id="0">
    <w:p w14:paraId="758BA773" w14:textId="77777777" w:rsidR="00317B57" w:rsidRDefault="00317B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03C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8FC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643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AB4DE" w14:textId="77777777" w:rsidR="00317B57" w:rsidRDefault="00317B57" w:rsidP="009139A6">
      <w:r>
        <w:separator/>
      </w:r>
    </w:p>
  </w:footnote>
  <w:footnote w:type="continuationSeparator" w:id="0">
    <w:p w14:paraId="06590A56" w14:textId="77777777" w:rsidR="00317B57" w:rsidRDefault="00317B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B9E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297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E0E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B57"/>
    <w:rsid w:val="000666E0"/>
    <w:rsid w:val="002510B7"/>
    <w:rsid w:val="00317B5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9AA6C"/>
  <w15:chartTrackingRefBased/>
  <w15:docId w15:val="{CF7F841B-BAFC-47CB-B90E-5BA92D52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7B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2022-05-11T20:55:00Z</dcterms:created>
  <dcterms:modified xsi:type="dcterms:W3CDTF">2022-05-11T20:56:00Z</dcterms:modified>
</cp:coreProperties>
</file>