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DF5F7" w14:textId="77777777" w:rsidR="00F84018" w:rsidRDefault="00F84018" w:rsidP="00F84018">
      <w:pPr>
        <w:pStyle w:val="NoSpacing"/>
      </w:pPr>
      <w:r>
        <w:rPr>
          <w:u w:val="single"/>
        </w:rPr>
        <w:t>John BRUMSTON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471F906" w14:textId="77777777" w:rsidR="00F84018" w:rsidRDefault="00F84018" w:rsidP="00F84018">
      <w:pPr>
        <w:pStyle w:val="NoSpacing"/>
      </w:pPr>
    </w:p>
    <w:p w14:paraId="236B0B10" w14:textId="77777777" w:rsidR="00F84018" w:rsidRDefault="00F84018" w:rsidP="00F84018">
      <w:pPr>
        <w:pStyle w:val="NoSpacing"/>
      </w:pPr>
    </w:p>
    <w:p w14:paraId="5C941AE9" w14:textId="77777777" w:rsidR="00F84018" w:rsidRDefault="00F84018" w:rsidP="00F84018">
      <w:pPr>
        <w:pStyle w:val="NoSpacing"/>
      </w:pPr>
      <w:r>
        <w:tab/>
        <w:t>1483</w:t>
      </w:r>
      <w:r>
        <w:tab/>
        <w:t xml:space="preserve">He made a plaint of debt against Richard Gilford of </w:t>
      </w:r>
      <w:proofErr w:type="spellStart"/>
      <w:r>
        <w:t>Tenterden</w:t>
      </w:r>
      <w:proofErr w:type="spellEnd"/>
      <w:r>
        <w:t>, Kent(q.v.),</w:t>
      </w:r>
    </w:p>
    <w:p w14:paraId="38D93C07" w14:textId="77777777" w:rsidR="00F84018" w:rsidRDefault="00F84018" w:rsidP="00F84018">
      <w:pPr>
        <w:pStyle w:val="NoSpacing"/>
      </w:pPr>
      <w:r>
        <w:tab/>
      </w:r>
      <w:r>
        <w:tab/>
        <w:t xml:space="preserve">Reginald </w:t>
      </w:r>
      <w:proofErr w:type="spellStart"/>
      <w:r>
        <w:t>Pympe</w:t>
      </w:r>
      <w:proofErr w:type="spellEnd"/>
      <w:r>
        <w:t xml:space="preserve"> of Charing(q.v.), William Brent of Charing(q.v.), Stephen</w:t>
      </w:r>
    </w:p>
    <w:p w14:paraId="00E0BB27" w14:textId="77777777" w:rsidR="00F84018" w:rsidRDefault="00F84018" w:rsidP="00F84018">
      <w:pPr>
        <w:pStyle w:val="NoSpacing"/>
      </w:pPr>
      <w:r>
        <w:tab/>
      </w:r>
      <w:r>
        <w:tab/>
        <w:t>Norton of Little Chart(q.v.), Stephen Norton of Marden(q.v.), Sir John</w:t>
      </w:r>
    </w:p>
    <w:p w14:paraId="48787C24" w14:textId="77777777" w:rsidR="00F84018" w:rsidRDefault="00F84018" w:rsidP="00F84018">
      <w:pPr>
        <w:pStyle w:val="NoSpacing"/>
      </w:pPr>
      <w:r>
        <w:tab/>
      </w:r>
      <w:r>
        <w:tab/>
        <w:t xml:space="preserve">Gilford of </w:t>
      </w:r>
      <w:proofErr w:type="spellStart"/>
      <w:r>
        <w:t>Tenterden</w:t>
      </w:r>
      <w:proofErr w:type="spellEnd"/>
      <w:r>
        <w:t xml:space="preserve">(q.v.), John </w:t>
      </w:r>
      <w:proofErr w:type="spellStart"/>
      <w:r>
        <w:t>Pympe</w:t>
      </w:r>
      <w:proofErr w:type="spellEnd"/>
      <w:r>
        <w:t xml:space="preserve"> of </w:t>
      </w:r>
      <w:proofErr w:type="spellStart"/>
      <w:r>
        <w:t>Nettlestead</w:t>
      </w:r>
      <w:proofErr w:type="spellEnd"/>
      <w:r>
        <w:t>(q.v.) and John</w:t>
      </w:r>
    </w:p>
    <w:p w14:paraId="513F5B07" w14:textId="77777777" w:rsidR="00F84018" w:rsidRDefault="00F84018" w:rsidP="00F84018">
      <w:pPr>
        <w:pStyle w:val="NoSpacing"/>
      </w:pPr>
      <w:r>
        <w:tab/>
      </w:r>
      <w:r>
        <w:tab/>
      </w:r>
      <w:proofErr w:type="spellStart"/>
      <w:r>
        <w:t>Herynden</w:t>
      </w:r>
      <w:proofErr w:type="spellEnd"/>
      <w:r>
        <w:t xml:space="preserve"> of London, gentleman(q.v.).</w:t>
      </w:r>
    </w:p>
    <w:p w14:paraId="0693FAB5" w14:textId="77777777" w:rsidR="00F84018" w:rsidRDefault="00F84018" w:rsidP="00F8401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76059917" w14:textId="77777777" w:rsidR="00F84018" w:rsidRDefault="00F84018" w:rsidP="00F84018">
      <w:pPr>
        <w:pStyle w:val="NoSpacing"/>
      </w:pPr>
    </w:p>
    <w:p w14:paraId="4FCEEF0E" w14:textId="77777777" w:rsidR="00F84018" w:rsidRDefault="00F84018" w:rsidP="00F84018">
      <w:pPr>
        <w:pStyle w:val="NoSpacing"/>
      </w:pPr>
    </w:p>
    <w:p w14:paraId="50B5D4E9" w14:textId="77777777" w:rsidR="00F84018" w:rsidRDefault="00F84018" w:rsidP="00F84018">
      <w:pPr>
        <w:pStyle w:val="NoSpacing"/>
      </w:pPr>
      <w:r>
        <w:t>14 July 2018</w:t>
      </w:r>
    </w:p>
    <w:p w14:paraId="1CD2066C" w14:textId="77777777" w:rsidR="006B2F86" w:rsidRPr="00E71FC3" w:rsidRDefault="00F840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08B01" w14:textId="77777777" w:rsidR="00F84018" w:rsidRDefault="00F84018" w:rsidP="00E71FC3">
      <w:pPr>
        <w:spacing w:after="0" w:line="240" w:lineRule="auto"/>
      </w:pPr>
      <w:r>
        <w:separator/>
      </w:r>
    </w:p>
  </w:endnote>
  <w:endnote w:type="continuationSeparator" w:id="0">
    <w:p w14:paraId="7DEF941B" w14:textId="77777777" w:rsidR="00F84018" w:rsidRDefault="00F840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AA7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D15BB" w14:textId="77777777" w:rsidR="00F84018" w:rsidRDefault="00F84018" w:rsidP="00E71FC3">
      <w:pPr>
        <w:spacing w:after="0" w:line="240" w:lineRule="auto"/>
      </w:pPr>
      <w:r>
        <w:separator/>
      </w:r>
    </w:p>
  </w:footnote>
  <w:footnote w:type="continuationSeparator" w:id="0">
    <w:p w14:paraId="19E4C073" w14:textId="77777777" w:rsidR="00F84018" w:rsidRDefault="00F840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553B"/>
  <w15:chartTrackingRefBased/>
  <w15:docId w15:val="{88BA413F-8CB5-4259-8E54-1853EFEE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2018-07-22T18:08:00Z</dcterms:created>
  <dcterms:modified xsi:type="dcterms:W3CDTF">2018-07-22T18:08:00Z</dcterms:modified>
</cp:coreProperties>
</file>