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326356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BRUMSTEAD, the elder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fl.1498)</w:t>
      </w:r>
    </w:p>
    <w:p w14:paraId="1B198C26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</w:p>
    <w:p w14:paraId="3E22403B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</w:p>
    <w:p w14:paraId="4306FAA4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Jul.</w:t>
      </w:r>
      <w:r>
        <w:rPr>
          <w:rFonts w:eastAsia="Times New Roman" w:cs="Times New Roman"/>
          <w:szCs w:val="24"/>
        </w:rPr>
        <w:tab/>
        <w:t>1498</w:t>
      </w:r>
      <w:r>
        <w:rPr>
          <w:rFonts w:eastAsia="Times New Roman" w:cs="Times New Roman"/>
          <w:szCs w:val="24"/>
        </w:rPr>
        <w:tab/>
        <w:t xml:space="preserve">Joan </w:t>
      </w:r>
      <w:proofErr w:type="spellStart"/>
      <w:r>
        <w:rPr>
          <w:rFonts w:eastAsia="Times New Roman" w:cs="Times New Roman"/>
          <w:szCs w:val="24"/>
        </w:rPr>
        <w:t>Rokysby</w:t>
      </w:r>
      <w:proofErr w:type="spellEnd"/>
      <w:r>
        <w:rPr>
          <w:rFonts w:eastAsia="Times New Roman" w:cs="Times New Roman"/>
          <w:szCs w:val="24"/>
        </w:rPr>
        <w:t>(q.v.) made him an executor of her Will, of which he was also</w:t>
      </w:r>
    </w:p>
    <w:p w14:paraId="7DCA2BEF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a witness.</w:t>
      </w:r>
    </w:p>
    <w:p w14:paraId="50045F2B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2C3CB76" w14:textId="77777777" w:rsidR="00F7627E" w:rsidRDefault="00F7627E" w:rsidP="00F7627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p.48)</w:t>
      </w:r>
    </w:p>
    <w:p w14:paraId="3C615BB6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</w:p>
    <w:p w14:paraId="7E0839E4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</w:p>
    <w:p w14:paraId="1CA1EBCC" w14:textId="77777777" w:rsidR="00F7627E" w:rsidRDefault="00F7627E" w:rsidP="00F7627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November 2024</w:t>
      </w:r>
    </w:p>
    <w:p w14:paraId="71E339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6E38C" w14:textId="77777777" w:rsidR="00F7627E" w:rsidRDefault="00F7627E" w:rsidP="009139A6">
      <w:r>
        <w:separator/>
      </w:r>
    </w:p>
  </w:endnote>
  <w:endnote w:type="continuationSeparator" w:id="0">
    <w:p w14:paraId="342B2C3C" w14:textId="77777777" w:rsidR="00F7627E" w:rsidRDefault="00F762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4AB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C61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CA0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BC71E" w14:textId="77777777" w:rsidR="00F7627E" w:rsidRDefault="00F7627E" w:rsidP="009139A6">
      <w:r>
        <w:separator/>
      </w:r>
    </w:p>
  </w:footnote>
  <w:footnote w:type="continuationSeparator" w:id="0">
    <w:p w14:paraId="46C5B567" w14:textId="77777777" w:rsidR="00F7627E" w:rsidRDefault="00F762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2E0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FFD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2C0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7E"/>
    <w:rsid w:val="000666E0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42421"/>
  <w15:chartTrackingRefBased/>
  <w15:docId w15:val="{5F435329-95CD-4295-A157-B773945E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2024-11-30T16:48:00Z</dcterms:created>
  <dcterms:modified xsi:type="dcterms:W3CDTF">2024-11-30T16:49:00Z</dcterms:modified>
</cp:coreProperties>
</file>