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FCD07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BRUMPTON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56B97D6D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250DB06A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5A8FA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A049D3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 Talbot of</w:t>
      </w:r>
    </w:p>
    <w:p w14:paraId="323CF6AD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Talman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courser(q.v.), Robert </w:t>
      </w:r>
    </w:p>
    <w:p w14:paraId="67D00836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Brandred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Caldam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Claydich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scrivener(q.v.).</w:t>
      </w:r>
    </w:p>
    <w:p w14:paraId="32D7F6C1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2221C9D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065FD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5622B" w14:textId="77777777" w:rsidR="00C94053" w:rsidRDefault="00C94053" w:rsidP="00C940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6FB2A0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2D199" w14:textId="77777777" w:rsidR="00C94053" w:rsidRDefault="00C94053" w:rsidP="009139A6">
      <w:r>
        <w:separator/>
      </w:r>
    </w:p>
  </w:endnote>
  <w:endnote w:type="continuationSeparator" w:id="0">
    <w:p w14:paraId="35979480" w14:textId="77777777" w:rsidR="00C94053" w:rsidRDefault="00C940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EBA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9E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768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2481" w14:textId="77777777" w:rsidR="00C94053" w:rsidRDefault="00C94053" w:rsidP="009139A6">
      <w:r>
        <w:separator/>
      </w:r>
    </w:p>
  </w:footnote>
  <w:footnote w:type="continuationSeparator" w:id="0">
    <w:p w14:paraId="1EBE5411" w14:textId="77777777" w:rsidR="00C94053" w:rsidRDefault="00C940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D7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D1F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B0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405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F3FCF"/>
  <w15:chartTrackingRefBased/>
  <w15:docId w15:val="{03F57257-D9BD-433A-B55C-1659665A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4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2022-05-25T18:29:00Z</dcterms:created>
  <dcterms:modified xsi:type="dcterms:W3CDTF">2022-05-25T18:29:00Z</dcterms:modified>
</cp:coreProperties>
</file>