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910" w:rsidRPr="00E77870" w:rsidRDefault="006D0910" w:rsidP="006D0910">
      <w:pPr>
        <w:pStyle w:val="NoSpacing"/>
      </w:pPr>
      <w:r w:rsidRPr="00C40DC0">
        <w:rPr>
          <w:noProof/>
          <w:u w:val="single"/>
        </w:rPr>
        <w:t>Nicholas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BRUMELE</w:t>
      </w:r>
      <w:r w:rsidRPr="00E77870">
        <w:t xml:space="preserve">      (fl.1458)</w:t>
      </w:r>
    </w:p>
    <w:p w:rsidR="006D0910" w:rsidRDefault="006D0910" w:rsidP="006D091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40DC0">
        <w:rPr>
          <w:noProof/>
        </w:rPr>
        <w:t>Maltgrinder</w:t>
      </w:r>
      <w:r>
        <w:t>.</w:t>
      </w:r>
      <w:proofErr w:type="gramEnd"/>
    </w:p>
    <w:p w:rsidR="006D0910" w:rsidRDefault="006D0910" w:rsidP="006D0910">
      <w:pPr>
        <w:pStyle w:val="NoSpacing"/>
      </w:pPr>
    </w:p>
    <w:p w:rsidR="006D0910" w:rsidRDefault="006D0910" w:rsidP="006D0910">
      <w:pPr>
        <w:pStyle w:val="NoSpacing"/>
      </w:pPr>
    </w:p>
    <w:p w:rsidR="006D0910" w:rsidRDefault="006D0910" w:rsidP="006D0910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:rsidR="006D0910" w:rsidRDefault="006D0910" w:rsidP="006D0910">
      <w:pPr>
        <w:pStyle w:val="NoSpacing"/>
      </w:pPr>
    </w:p>
    <w:p w:rsidR="006D0910" w:rsidRDefault="006D0910" w:rsidP="006D0910">
      <w:pPr>
        <w:pStyle w:val="NoSpacing"/>
      </w:pPr>
    </w:p>
    <w:p w:rsidR="006D0910" w:rsidRDefault="006D0910" w:rsidP="006D0910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910" w:rsidRDefault="006D0910" w:rsidP="00920DE3">
      <w:pPr>
        <w:spacing w:after="0" w:line="240" w:lineRule="auto"/>
      </w:pPr>
      <w:r>
        <w:separator/>
      </w:r>
    </w:p>
  </w:endnote>
  <w:endnote w:type="continuationSeparator" w:id="0">
    <w:p w:rsidR="006D0910" w:rsidRDefault="006D09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910" w:rsidRDefault="006D0910" w:rsidP="00920DE3">
      <w:pPr>
        <w:spacing w:after="0" w:line="240" w:lineRule="auto"/>
      </w:pPr>
      <w:r>
        <w:separator/>
      </w:r>
    </w:p>
  </w:footnote>
  <w:footnote w:type="continuationSeparator" w:id="0">
    <w:p w:rsidR="006D0910" w:rsidRDefault="006D09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910"/>
    <w:rsid w:val="00120749"/>
    <w:rsid w:val="00624CAE"/>
    <w:rsid w:val="006D091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2014-05-22T20:04:00Z</dcterms:created>
  <dcterms:modified xsi:type="dcterms:W3CDTF">2014-05-22T20:04:00Z</dcterms:modified>
</cp:coreProperties>
</file>