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C01619" w14:textId="77777777" w:rsidR="00A613A2" w:rsidRDefault="00A613A2" w:rsidP="00A613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BRUMBREGGE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E1C8636" w14:textId="77777777" w:rsidR="00A613A2" w:rsidRDefault="00A613A2" w:rsidP="00A613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Speldhurst</w:t>
      </w:r>
      <w:proofErr w:type="spellEnd"/>
      <w:r>
        <w:rPr>
          <w:rFonts w:ascii="Times New Roman" w:hAnsi="Times New Roman" w:cs="Times New Roman"/>
        </w:rPr>
        <w:t>, Kent. Thatcher.</w:t>
      </w:r>
    </w:p>
    <w:p w14:paraId="6755AA3E" w14:textId="77777777" w:rsidR="00A613A2" w:rsidRDefault="00A613A2" w:rsidP="00A613A2">
      <w:pPr>
        <w:rPr>
          <w:rFonts w:ascii="Times New Roman" w:hAnsi="Times New Roman" w:cs="Times New Roman"/>
        </w:rPr>
      </w:pPr>
    </w:p>
    <w:p w14:paraId="5C710A8D" w14:textId="77777777" w:rsidR="00A613A2" w:rsidRDefault="00A613A2" w:rsidP="00A613A2">
      <w:pPr>
        <w:rPr>
          <w:rFonts w:ascii="Times New Roman" w:hAnsi="Times New Roman" w:cs="Times New Roman"/>
        </w:rPr>
      </w:pPr>
    </w:p>
    <w:p w14:paraId="77AEB0FD" w14:textId="77777777" w:rsidR="00A613A2" w:rsidRDefault="00A613A2" w:rsidP="00A613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Moye</w:t>
      </w:r>
      <w:proofErr w:type="spellEnd"/>
      <w:r>
        <w:rPr>
          <w:rFonts w:ascii="Times New Roman" w:hAnsi="Times New Roman" w:cs="Times New Roman"/>
        </w:rPr>
        <w:t xml:space="preserve">(q.v.) and his wife, Anne(q.v.), brought a plaint of forcible </w:t>
      </w:r>
    </w:p>
    <w:p w14:paraId="03C8DE16" w14:textId="77777777" w:rsidR="00A613A2" w:rsidRDefault="00A613A2" w:rsidP="00A613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entry against him, William </w:t>
      </w:r>
      <w:proofErr w:type="spellStart"/>
      <w:r>
        <w:rPr>
          <w:rFonts w:ascii="Times New Roman" w:hAnsi="Times New Roman" w:cs="Times New Roman"/>
        </w:rPr>
        <w:t>Coyf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Bregger</w:t>
      </w:r>
      <w:proofErr w:type="spellEnd"/>
      <w:r>
        <w:rPr>
          <w:rFonts w:ascii="Times New Roman" w:hAnsi="Times New Roman" w:cs="Times New Roman"/>
        </w:rPr>
        <w:t xml:space="preserve">(q.v.), John </w:t>
      </w:r>
    </w:p>
    <w:p w14:paraId="4BFCB55A" w14:textId="77777777" w:rsidR="00A613A2" w:rsidRDefault="00A613A2" w:rsidP="00A613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Crudde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Coyf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Coppyng</w:t>
      </w:r>
      <w:proofErr w:type="spellEnd"/>
      <w:r>
        <w:rPr>
          <w:rFonts w:ascii="Times New Roman" w:hAnsi="Times New Roman" w:cs="Times New Roman"/>
        </w:rPr>
        <w:t xml:space="preserve">(q.v.), </w:t>
      </w:r>
      <w:proofErr w:type="gramStart"/>
      <w:r>
        <w:rPr>
          <w:rFonts w:ascii="Times New Roman" w:hAnsi="Times New Roman" w:cs="Times New Roman"/>
        </w:rPr>
        <w:t>all of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Speldhurst</w:t>
      </w:r>
      <w:proofErr w:type="spellEnd"/>
      <w:r>
        <w:rPr>
          <w:rFonts w:ascii="Times New Roman" w:hAnsi="Times New Roman" w:cs="Times New Roman"/>
        </w:rPr>
        <w:t>.</w:t>
      </w:r>
    </w:p>
    <w:p w14:paraId="38C622D9" w14:textId="77777777" w:rsidR="00A613A2" w:rsidRDefault="00A613A2" w:rsidP="00A613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2433C0EA" w14:textId="77777777" w:rsidR="00A613A2" w:rsidRDefault="00A613A2" w:rsidP="00A613A2">
      <w:pPr>
        <w:rPr>
          <w:rFonts w:ascii="Times New Roman" w:hAnsi="Times New Roman" w:cs="Times New Roman"/>
        </w:rPr>
      </w:pPr>
    </w:p>
    <w:p w14:paraId="707CA1EE" w14:textId="77777777" w:rsidR="00A613A2" w:rsidRDefault="00A613A2" w:rsidP="00A613A2">
      <w:pPr>
        <w:rPr>
          <w:rFonts w:ascii="Times New Roman" w:hAnsi="Times New Roman" w:cs="Times New Roman"/>
        </w:rPr>
      </w:pPr>
    </w:p>
    <w:p w14:paraId="785D07E4" w14:textId="77777777" w:rsidR="00A613A2" w:rsidRDefault="00A613A2" w:rsidP="00A613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July 2018</w:t>
      </w:r>
    </w:p>
    <w:p w14:paraId="6F6D98B5" w14:textId="77777777" w:rsidR="006B2F86" w:rsidRPr="00E71FC3" w:rsidRDefault="00A613A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D57149" w14:textId="77777777" w:rsidR="00A613A2" w:rsidRDefault="00A613A2" w:rsidP="00E71FC3">
      <w:r>
        <w:separator/>
      </w:r>
    </w:p>
  </w:endnote>
  <w:endnote w:type="continuationSeparator" w:id="0">
    <w:p w14:paraId="7F79673C" w14:textId="77777777" w:rsidR="00A613A2" w:rsidRDefault="00A613A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01436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885149" w14:textId="77777777" w:rsidR="00A613A2" w:rsidRDefault="00A613A2" w:rsidP="00E71FC3">
      <w:r>
        <w:separator/>
      </w:r>
    </w:p>
  </w:footnote>
  <w:footnote w:type="continuationSeparator" w:id="0">
    <w:p w14:paraId="26276CB6" w14:textId="77777777" w:rsidR="00A613A2" w:rsidRDefault="00A613A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3A2"/>
    <w:rsid w:val="001A7C09"/>
    <w:rsid w:val="00577BD5"/>
    <w:rsid w:val="00656CBA"/>
    <w:rsid w:val="006A1F77"/>
    <w:rsid w:val="00733BE7"/>
    <w:rsid w:val="00A613A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2B4BF"/>
  <w15:chartTrackingRefBased/>
  <w15:docId w15:val="{BE047087-DEFB-4D12-93E9-CBE89AF9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13A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2018-07-21T20:22:00Z</dcterms:created>
  <dcterms:modified xsi:type="dcterms:W3CDTF">2018-07-21T20:23:00Z</dcterms:modified>
</cp:coreProperties>
</file>