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C89BE" w14:textId="77777777" w:rsidR="00643100" w:rsidRDefault="00643100" w:rsidP="006431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BRULYNGDON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20D1638" w14:textId="77777777" w:rsidR="00643100" w:rsidRDefault="00643100" w:rsidP="006431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B1A0DCD" w14:textId="77777777" w:rsidR="00643100" w:rsidRDefault="00643100" w:rsidP="006431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9058CD" w14:textId="77777777" w:rsidR="00643100" w:rsidRDefault="00643100" w:rsidP="006431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AB8D75" w14:textId="77777777" w:rsidR="00643100" w:rsidRDefault="00643100" w:rsidP="00643100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55EAB4E" w14:textId="77777777" w:rsidR="00643100" w:rsidRDefault="00643100" w:rsidP="0064310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BDE9518" w14:textId="77777777" w:rsidR="00643100" w:rsidRDefault="00643100" w:rsidP="0064310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50A97AD" w14:textId="77777777" w:rsidR="00643100" w:rsidRDefault="00643100" w:rsidP="006431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9BF82" w14:textId="77777777" w:rsidR="00643100" w:rsidRDefault="00643100" w:rsidP="006431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E4BB24" w14:textId="77777777" w:rsidR="00643100" w:rsidRDefault="00643100" w:rsidP="00643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059969D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4B8AC" w14:textId="77777777" w:rsidR="00643100" w:rsidRDefault="00643100" w:rsidP="009139A6">
      <w:r>
        <w:separator/>
      </w:r>
    </w:p>
  </w:endnote>
  <w:endnote w:type="continuationSeparator" w:id="0">
    <w:p w14:paraId="1B019780" w14:textId="77777777" w:rsidR="00643100" w:rsidRDefault="006431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6D1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8BD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60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DE259" w14:textId="77777777" w:rsidR="00643100" w:rsidRDefault="00643100" w:rsidP="009139A6">
      <w:r>
        <w:separator/>
      </w:r>
    </w:p>
  </w:footnote>
  <w:footnote w:type="continuationSeparator" w:id="0">
    <w:p w14:paraId="3C835C53" w14:textId="77777777" w:rsidR="00643100" w:rsidRDefault="006431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810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C02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068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00"/>
    <w:rsid w:val="000666E0"/>
    <w:rsid w:val="002510B7"/>
    <w:rsid w:val="005C130B"/>
    <w:rsid w:val="0064310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884B3"/>
  <w15:chartTrackingRefBased/>
  <w15:docId w15:val="{FA916FE7-1D62-4B6A-B013-F6BE6932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2022-07-28T19:19:00Z</dcterms:created>
  <dcterms:modified xsi:type="dcterms:W3CDTF">2022-07-28T19:48:00Z</dcterms:modified>
</cp:coreProperties>
</file>