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5C9DA" w14:textId="69463CD4" w:rsidR="006B2F86" w:rsidRDefault="005E0A4E" w:rsidP="00E71FC3">
      <w:pPr>
        <w:pStyle w:val="NoSpacing"/>
      </w:pPr>
      <w:r>
        <w:rPr>
          <w:u w:val="single"/>
        </w:rPr>
        <w:t>Joan BRULY</w:t>
      </w:r>
      <w:r>
        <w:t xml:space="preserve">    </w:t>
      </w:r>
      <w:proofErr w:type="gramStart"/>
      <w:r>
        <w:t xml:space="preserve">   (</w:t>
      </w:r>
      <w:proofErr w:type="gramEnd"/>
      <w:r>
        <w:t>d.1450)</w:t>
      </w:r>
    </w:p>
    <w:p w14:paraId="4698890D" w14:textId="64CE911C" w:rsidR="005E0A4E" w:rsidRDefault="005E0A4E" w:rsidP="00E71FC3">
      <w:pPr>
        <w:pStyle w:val="NoSpacing"/>
      </w:pPr>
    </w:p>
    <w:p w14:paraId="63A1D3C2" w14:textId="5245AB97" w:rsidR="005E0A4E" w:rsidRDefault="005E0A4E" w:rsidP="00E71FC3">
      <w:pPr>
        <w:pStyle w:val="NoSpacing"/>
      </w:pPr>
    </w:p>
    <w:p w14:paraId="55D4B232" w14:textId="62B60E39" w:rsidR="005E0A4E" w:rsidRDefault="005E0A4E" w:rsidP="00E71FC3">
      <w:pPr>
        <w:pStyle w:val="NoSpacing"/>
      </w:pPr>
      <w:r>
        <w:t xml:space="preserve">Daughter of William </w:t>
      </w:r>
      <w:proofErr w:type="spellStart"/>
      <w:r>
        <w:t>Bruly</w:t>
      </w:r>
      <w:proofErr w:type="spellEnd"/>
      <w:r>
        <w:t xml:space="preserve"> of </w:t>
      </w:r>
      <w:proofErr w:type="spellStart"/>
      <w:r>
        <w:t>Watersoke</w:t>
      </w:r>
      <w:proofErr w:type="spellEnd"/>
      <w:r>
        <w:t>, Oxfordshire.   (E.D.B. p.150)</w:t>
      </w:r>
    </w:p>
    <w:p w14:paraId="7D4C906C" w14:textId="335B321F" w:rsidR="005E0A4E" w:rsidRDefault="005E0A4E" w:rsidP="00E71FC3">
      <w:pPr>
        <w:pStyle w:val="NoSpacing"/>
      </w:pPr>
      <w:r>
        <w:t xml:space="preserve">1 = 2 John Danvers of </w:t>
      </w:r>
      <w:proofErr w:type="spellStart"/>
      <w:r>
        <w:t>Cothorp</w:t>
      </w:r>
      <w:proofErr w:type="spellEnd"/>
      <w:r>
        <w:t>(</w:t>
      </w:r>
      <w:proofErr w:type="gramStart"/>
      <w:r>
        <w:t>d.1449)(</w:t>
      </w:r>
      <w:proofErr w:type="gramEnd"/>
      <w:r>
        <w:t>q.v.).   (ibid.)</w:t>
      </w:r>
    </w:p>
    <w:p w14:paraId="4C9EB085" w14:textId="136E66C4" w:rsidR="005E0A4E" w:rsidRDefault="005E0A4E" w:rsidP="00E71FC3">
      <w:pPr>
        <w:pStyle w:val="NoSpacing"/>
      </w:pPr>
      <w:r>
        <w:t xml:space="preserve">[She 2 = Walter </w:t>
      </w:r>
      <w:proofErr w:type="spellStart"/>
      <w:r>
        <w:t>Mauntell</w:t>
      </w:r>
      <w:proofErr w:type="spellEnd"/>
      <w:r>
        <w:t xml:space="preserve"> of </w:t>
      </w:r>
      <w:proofErr w:type="spellStart"/>
      <w:r>
        <w:t>Heyford</w:t>
      </w:r>
      <w:proofErr w:type="spellEnd"/>
      <w:r>
        <w:t>(q.v.)]  (ibid.)</w:t>
      </w:r>
    </w:p>
    <w:p w14:paraId="18AC7BA1" w14:textId="77777777" w:rsidR="005E0A4E" w:rsidRDefault="005E0A4E" w:rsidP="005E0A4E">
      <w:r>
        <w:t>Children: Sir Thomas, of Banbury. (ibid.)</w:t>
      </w:r>
    </w:p>
    <w:p w14:paraId="2C0F9E9D" w14:textId="77777777" w:rsidR="005E0A4E" w:rsidRDefault="005E0A4E" w:rsidP="005E0A4E">
      <w:r>
        <w:t xml:space="preserve">               Sir William, of </w:t>
      </w:r>
      <w:proofErr w:type="spellStart"/>
      <w:r>
        <w:t>Chamberhouse</w:t>
      </w:r>
      <w:proofErr w:type="spellEnd"/>
      <w:r>
        <w:t>. (ibid.)</w:t>
      </w:r>
    </w:p>
    <w:p w14:paraId="6E44BFAE" w14:textId="77777777" w:rsidR="005E0A4E" w:rsidRDefault="005E0A4E" w:rsidP="005E0A4E">
      <w:r>
        <w:tab/>
        <w:t xml:space="preserve">    Simon, Edward, Henry(q.v.). (ibid.)</w:t>
      </w:r>
    </w:p>
    <w:p w14:paraId="5E7A5D76" w14:textId="77777777" w:rsidR="005E0A4E" w:rsidRDefault="005E0A4E" w:rsidP="005E0A4E">
      <w:r>
        <w:t xml:space="preserve">               Agnes(q.v.) 1 = Sir John Fray(q.v.). (ibid.)</w:t>
      </w:r>
    </w:p>
    <w:p w14:paraId="17605D66" w14:textId="77777777" w:rsidR="005E0A4E" w:rsidRDefault="005E0A4E" w:rsidP="005E0A4E">
      <w:r>
        <w:t xml:space="preserve">                                   2 = John, Lord Wenlock(q.v.). (ibid.)</w:t>
      </w:r>
    </w:p>
    <w:p w14:paraId="66EBCA40" w14:textId="77777777" w:rsidR="005E0A4E" w:rsidRDefault="005E0A4E" w:rsidP="005E0A4E">
      <w:r>
        <w:t xml:space="preserve">                                   3 = Sir John Say(q.v.). (ibid.)</w:t>
      </w:r>
    </w:p>
    <w:p w14:paraId="7EBADBED" w14:textId="77777777" w:rsidR="005E0A4E" w:rsidRDefault="005E0A4E" w:rsidP="005E0A4E">
      <w:r>
        <w:t xml:space="preserve">               </w:t>
      </w:r>
      <w:proofErr w:type="spellStart"/>
      <w:r>
        <w:t>Amicia</w:t>
      </w:r>
      <w:proofErr w:type="spellEnd"/>
      <w:r>
        <w:t xml:space="preserve"> or Margaret(q.v.) = John Langston of </w:t>
      </w:r>
      <w:proofErr w:type="spellStart"/>
      <w:r>
        <w:t>Caversfield</w:t>
      </w:r>
      <w:proofErr w:type="spellEnd"/>
      <w:r>
        <w:t>, Oxfordshire(q.v.</w:t>
      </w:r>
      <w:proofErr w:type="gramStart"/>
      <w:r>
        <w:t>).(</w:t>
      </w:r>
      <w:proofErr w:type="gramEnd"/>
      <w:r>
        <w:t>ibid.)</w:t>
      </w:r>
    </w:p>
    <w:p w14:paraId="61941BC4" w14:textId="77777777" w:rsidR="005E0A4E" w:rsidRDefault="005E0A4E" w:rsidP="005E0A4E">
      <w:r>
        <w:t xml:space="preserve">               Elizabeth(q.v.) = Thomas Power of </w:t>
      </w:r>
      <w:proofErr w:type="spellStart"/>
      <w:r>
        <w:t>Bletchington</w:t>
      </w:r>
      <w:proofErr w:type="spellEnd"/>
      <w:r>
        <w:t>, Oxfordshire. (ibid.)</w:t>
      </w:r>
    </w:p>
    <w:p w14:paraId="09FA1409" w14:textId="77777777" w:rsidR="005E0A4E" w:rsidRDefault="005E0A4E" w:rsidP="005E0A4E">
      <w:r>
        <w:t xml:space="preserve">               Jane(q.v.) = Richard Fowler, Chancellor of the Duchy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(q.v.). (ibid.)</w:t>
      </w:r>
    </w:p>
    <w:p w14:paraId="0D693896" w14:textId="58228708" w:rsidR="005E0A4E" w:rsidRDefault="005E0A4E" w:rsidP="00E71FC3">
      <w:pPr>
        <w:pStyle w:val="NoSpacing"/>
      </w:pPr>
    </w:p>
    <w:p w14:paraId="3FA326A8" w14:textId="710ED252" w:rsidR="00DC15C8" w:rsidRDefault="00DC15C8" w:rsidP="00E71FC3">
      <w:pPr>
        <w:pStyle w:val="NoSpacing"/>
      </w:pPr>
    </w:p>
    <w:p w14:paraId="60A78514" w14:textId="15A942AF" w:rsidR="00DC15C8" w:rsidRDefault="00DC15C8" w:rsidP="00E71FC3">
      <w:pPr>
        <w:pStyle w:val="NoSpacing"/>
      </w:pPr>
    </w:p>
    <w:p w14:paraId="196FF510" w14:textId="21146A52" w:rsidR="00DC15C8" w:rsidRPr="005E0A4E" w:rsidRDefault="00DC15C8" w:rsidP="00E71FC3">
      <w:pPr>
        <w:pStyle w:val="NoSpacing"/>
      </w:pPr>
      <w:r>
        <w:t>23 June 2018</w:t>
      </w:r>
      <w:bookmarkStart w:id="0" w:name="_GoBack"/>
      <w:bookmarkEnd w:id="0"/>
    </w:p>
    <w:sectPr w:rsidR="00DC15C8" w:rsidRPr="005E0A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3E4A3" w14:textId="77777777" w:rsidR="005E0A4E" w:rsidRDefault="005E0A4E" w:rsidP="00E71FC3">
      <w:r>
        <w:separator/>
      </w:r>
    </w:p>
  </w:endnote>
  <w:endnote w:type="continuationSeparator" w:id="0">
    <w:p w14:paraId="612CFAF0" w14:textId="77777777" w:rsidR="005E0A4E" w:rsidRDefault="005E0A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FCC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B11DA" w14:textId="77777777" w:rsidR="005E0A4E" w:rsidRDefault="005E0A4E" w:rsidP="00E71FC3">
      <w:r>
        <w:separator/>
      </w:r>
    </w:p>
  </w:footnote>
  <w:footnote w:type="continuationSeparator" w:id="0">
    <w:p w14:paraId="1BAE64FB" w14:textId="77777777" w:rsidR="005E0A4E" w:rsidRDefault="005E0A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A4E"/>
    <w:rsid w:val="001A7C09"/>
    <w:rsid w:val="00577BD5"/>
    <w:rsid w:val="005E0A4E"/>
    <w:rsid w:val="00656CBA"/>
    <w:rsid w:val="006A1F77"/>
    <w:rsid w:val="00733BE7"/>
    <w:rsid w:val="00AB52E8"/>
    <w:rsid w:val="00B16D3F"/>
    <w:rsid w:val="00BB41AC"/>
    <w:rsid w:val="00DC15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1B2464F"/>
  <w15:chartTrackingRefBased/>
  <w15:docId w15:val="{D1467AE8-880D-4CCF-9DD4-E397F240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A4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2018-06-23T19:10:00Z</dcterms:created>
  <dcterms:modified xsi:type="dcterms:W3CDTF">2018-06-23T19:20:00Z</dcterms:modified>
</cp:coreProperties>
</file>