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E6943" w14:textId="77777777" w:rsidR="002D578D" w:rsidRDefault="002D578D" w:rsidP="002D578D">
      <w:pPr>
        <w:pStyle w:val="NoSpacing"/>
      </w:pPr>
      <w:r>
        <w:rPr>
          <w:u w:val="single"/>
        </w:rPr>
        <w:t>Roger BRULEE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219901EA" w14:textId="77777777" w:rsidR="002D578D" w:rsidRDefault="002D578D" w:rsidP="002D578D">
      <w:pPr>
        <w:pStyle w:val="NoSpacing"/>
      </w:pPr>
    </w:p>
    <w:p w14:paraId="05EB27EE" w14:textId="77777777" w:rsidR="002D578D" w:rsidRDefault="002D578D" w:rsidP="002D578D">
      <w:pPr>
        <w:pStyle w:val="NoSpacing"/>
      </w:pPr>
    </w:p>
    <w:p w14:paraId="29679899" w14:textId="77777777" w:rsidR="002D578D" w:rsidRDefault="002D578D" w:rsidP="002D578D">
      <w:pPr>
        <w:pStyle w:val="NoSpacing"/>
      </w:pPr>
      <w:r>
        <w:t>25 Apr.1425</w:t>
      </w:r>
      <w:r>
        <w:tab/>
        <w:t>He was a juror on the inquisition held in Thame, Oxfordshire, into lands</w:t>
      </w:r>
    </w:p>
    <w:p w14:paraId="0655F5D6" w14:textId="77777777" w:rsidR="002D578D" w:rsidRDefault="002D578D" w:rsidP="002D578D">
      <w:pPr>
        <w:pStyle w:val="NoSpacing"/>
      </w:pPr>
      <w:r>
        <w:tab/>
      </w:r>
      <w:r>
        <w:tab/>
        <w:t xml:space="preserve">of the late William </w:t>
      </w:r>
      <w:proofErr w:type="spellStart"/>
      <w:r>
        <w:t>Baldyngton</w:t>
      </w:r>
      <w:proofErr w:type="spellEnd"/>
      <w:r>
        <w:t>(q.v.).</w:t>
      </w:r>
    </w:p>
    <w:p w14:paraId="2AC4B476" w14:textId="77777777" w:rsidR="002D578D" w:rsidRDefault="002D578D" w:rsidP="002D578D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22-415)</w:t>
      </w:r>
    </w:p>
    <w:p w14:paraId="574BE2AA" w14:textId="77777777" w:rsidR="002D578D" w:rsidRDefault="002D578D" w:rsidP="002D578D">
      <w:pPr>
        <w:pStyle w:val="NoSpacing"/>
      </w:pPr>
    </w:p>
    <w:p w14:paraId="15437EC2" w14:textId="77777777" w:rsidR="002D578D" w:rsidRDefault="002D578D" w:rsidP="002D578D">
      <w:pPr>
        <w:pStyle w:val="NoSpacing"/>
      </w:pPr>
    </w:p>
    <w:p w14:paraId="59629AA3" w14:textId="77777777" w:rsidR="002D578D" w:rsidRPr="005D46CD" w:rsidRDefault="002D578D" w:rsidP="002D578D">
      <w:pPr>
        <w:pStyle w:val="NoSpacing"/>
      </w:pPr>
      <w:r>
        <w:t>17 October 2018</w:t>
      </w:r>
    </w:p>
    <w:p w14:paraId="110FCE1D" w14:textId="4361C990" w:rsidR="006B2F86" w:rsidRPr="002D578D" w:rsidRDefault="002D578D" w:rsidP="00E71FC3">
      <w:pPr>
        <w:pStyle w:val="NoSpacing"/>
      </w:pPr>
      <w:bookmarkStart w:id="0" w:name="_GoBack"/>
      <w:bookmarkEnd w:id="0"/>
    </w:p>
    <w:sectPr w:rsidR="006B2F86" w:rsidRPr="002D57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7ADC2" w14:textId="77777777" w:rsidR="002D578D" w:rsidRDefault="002D578D" w:rsidP="00E71FC3">
      <w:pPr>
        <w:spacing w:after="0" w:line="240" w:lineRule="auto"/>
      </w:pPr>
      <w:r>
        <w:separator/>
      </w:r>
    </w:p>
  </w:endnote>
  <w:endnote w:type="continuationSeparator" w:id="0">
    <w:p w14:paraId="23B51A38" w14:textId="77777777" w:rsidR="002D578D" w:rsidRDefault="002D57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E1C7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7874D" w14:textId="77777777" w:rsidR="002D578D" w:rsidRDefault="002D578D" w:rsidP="00E71FC3">
      <w:pPr>
        <w:spacing w:after="0" w:line="240" w:lineRule="auto"/>
      </w:pPr>
      <w:r>
        <w:separator/>
      </w:r>
    </w:p>
  </w:footnote>
  <w:footnote w:type="continuationSeparator" w:id="0">
    <w:p w14:paraId="311DD847" w14:textId="77777777" w:rsidR="002D578D" w:rsidRDefault="002D57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78D"/>
    <w:rsid w:val="001A7C09"/>
    <w:rsid w:val="002D578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87452"/>
  <w15:chartTrackingRefBased/>
  <w15:docId w15:val="{E077904C-9AEC-488D-B85F-186C83A3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2018-10-17T16:32:00Z</dcterms:created>
  <dcterms:modified xsi:type="dcterms:W3CDTF">2018-10-17T16:32:00Z</dcterms:modified>
</cp:coreProperties>
</file>