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794B9" w14:textId="77777777" w:rsidR="003355FB" w:rsidRDefault="003355FB" w:rsidP="003355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BRUKILL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0E6143F1" w14:textId="77777777" w:rsidR="003355FB" w:rsidRDefault="003355FB" w:rsidP="003355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Wood Enderby, Lincolnshire. Husbandman.</w:t>
      </w:r>
    </w:p>
    <w:p w14:paraId="44783A02" w14:textId="77777777" w:rsidR="003355FB" w:rsidRDefault="003355FB" w:rsidP="003355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6472D" w14:textId="77777777" w:rsidR="003355FB" w:rsidRDefault="003355FB" w:rsidP="003355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F56B21" w14:textId="77777777" w:rsidR="003355FB" w:rsidRDefault="003355FB" w:rsidP="003355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Nov.1478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 of all offences committed by him before</w:t>
      </w:r>
    </w:p>
    <w:p w14:paraId="751BAC66" w14:textId="77777777" w:rsidR="003355FB" w:rsidRDefault="003355FB" w:rsidP="003355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 August 1477.   (C.P.R. 1476-85 p.125)</w:t>
      </w:r>
    </w:p>
    <w:p w14:paraId="41B1B5F9" w14:textId="77777777" w:rsidR="003355FB" w:rsidRDefault="003355FB" w:rsidP="003355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9EE11B" w14:textId="77777777" w:rsidR="003355FB" w:rsidRDefault="003355FB" w:rsidP="003355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2EA5DF" w14:textId="77777777" w:rsidR="003355FB" w:rsidRDefault="003355FB" w:rsidP="003355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2021</w:t>
      </w:r>
    </w:p>
    <w:p w14:paraId="23465D2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9DEFD0" w14:textId="77777777" w:rsidR="003355FB" w:rsidRDefault="003355FB" w:rsidP="009139A6">
      <w:r>
        <w:separator/>
      </w:r>
    </w:p>
  </w:endnote>
  <w:endnote w:type="continuationSeparator" w:id="0">
    <w:p w14:paraId="3B376E7C" w14:textId="77777777" w:rsidR="003355FB" w:rsidRDefault="003355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B81A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AA5F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C4A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03E63" w14:textId="77777777" w:rsidR="003355FB" w:rsidRDefault="003355FB" w:rsidP="009139A6">
      <w:r>
        <w:separator/>
      </w:r>
    </w:p>
  </w:footnote>
  <w:footnote w:type="continuationSeparator" w:id="0">
    <w:p w14:paraId="11EEF9E7" w14:textId="77777777" w:rsidR="003355FB" w:rsidRDefault="003355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B19E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45E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72DB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FB"/>
    <w:rsid w:val="000666E0"/>
    <w:rsid w:val="002510B7"/>
    <w:rsid w:val="003355FB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17E91"/>
  <w15:chartTrackingRefBased/>
  <w15:docId w15:val="{F1EF3F23-D5AE-4E84-B0FC-6EB57C42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2021-04-08T20:48:00Z</dcterms:created>
  <dcterms:modified xsi:type="dcterms:W3CDTF">2021-04-08T20:49:00Z</dcterms:modified>
</cp:coreProperties>
</file>