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8E8D5" w14:textId="34AADA7A" w:rsidR="003F5F26" w:rsidRDefault="003F5F26" w:rsidP="003F5F26">
      <w:pPr>
        <w:pStyle w:val="NoSpacing"/>
      </w:pPr>
      <w:r>
        <w:rPr>
          <w:u w:val="single"/>
        </w:rPr>
        <w:t>John BRUKE</w:t>
      </w:r>
      <w:r>
        <w:t xml:space="preserve">   </w:t>
      </w:r>
      <w:proofErr w:type="gramStart"/>
      <w:r>
        <w:t xml:space="preserve">   (</w:t>
      </w:r>
      <w:proofErr w:type="gramEnd"/>
      <w:r>
        <w:t>fl.1476)</w:t>
      </w:r>
    </w:p>
    <w:p w14:paraId="198C3DD5" w14:textId="74ECCEEA" w:rsidR="008D0739" w:rsidRDefault="008D0739" w:rsidP="003F5F26">
      <w:pPr>
        <w:pStyle w:val="NoSpacing"/>
      </w:pPr>
      <w:r>
        <w:t>of Kirklees Nunnery, West Riding of Yorkshire.</w:t>
      </w:r>
    </w:p>
    <w:p w14:paraId="795909B1" w14:textId="77777777" w:rsidR="003F5F26" w:rsidRDefault="003F5F26" w:rsidP="003F5F26">
      <w:pPr>
        <w:pStyle w:val="NoSpacing"/>
      </w:pPr>
    </w:p>
    <w:p w14:paraId="67D5D518" w14:textId="77777777" w:rsidR="003F5F26" w:rsidRDefault="003F5F26" w:rsidP="003F5F26">
      <w:pPr>
        <w:pStyle w:val="NoSpacing"/>
      </w:pPr>
    </w:p>
    <w:p w14:paraId="115CD50F" w14:textId="77777777" w:rsidR="003F5F26" w:rsidRDefault="003F5F26" w:rsidP="003F5F26">
      <w:pPr>
        <w:pStyle w:val="NoSpacing"/>
      </w:pPr>
      <w:r>
        <w:t>22 Dec.1476</w:t>
      </w:r>
      <w:r>
        <w:tab/>
        <w:t>He was ordained acolyte in the conventual church of Holy Trinity,</w:t>
      </w:r>
    </w:p>
    <w:p w14:paraId="31666409" w14:textId="77777777" w:rsidR="003F5F26" w:rsidRDefault="003F5F26" w:rsidP="003F5F26">
      <w:pPr>
        <w:pStyle w:val="NoSpacing"/>
      </w:pPr>
      <w:r>
        <w:tab/>
      </w:r>
      <w:r>
        <w:tab/>
        <w:t>York, by William Egremont, Bishop of Dromore(q.v.).</w:t>
      </w:r>
    </w:p>
    <w:p w14:paraId="401880F7" w14:textId="1B734E87" w:rsidR="003F5F26" w:rsidRDefault="003F5F26" w:rsidP="003F5F26">
      <w:pPr>
        <w:pStyle w:val="NoSpacing"/>
      </w:pPr>
      <w:r>
        <w:tab/>
      </w:r>
      <w:r>
        <w:tab/>
        <w:t>(“York Clergy Ordinations 1475-1500” ed. David M. Smith p.20)</w:t>
      </w:r>
    </w:p>
    <w:p w14:paraId="3B6C5E43" w14:textId="77777777" w:rsidR="008D0739" w:rsidRDefault="008D0739" w:rsidP="008D0739">
      <w:pPr>
        <w:pStyle w:val="NoSpacing"/>
      </w:pPr>
      <w:r>
        <w:t xml:space="preserve">  7 Mar.1478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Franciscans in</w:t>
      </w:r>
    </w:p>
    <w:p w14:paraId="476907EE" w14:textId="77777777" w:rsidR="008D0739" w:rsidRDefault="008D0739" w:rsidP="008D0739">
      <w:pPr>
        <w:pStyle w:val="NoSpacing"/>
      </w:pPr>
      <w:r>
        <w:tab/>
      </w:r>
      <w:r>
        <w:tab/>
        <w:t>York, by William Egremont, Bishop of Dromore(q.v.).</w:t>
      </w:r>
    </w:p>
    <w:p w14:paraId="23621C44" w14:textId="3A6798AB" w:rsidR="008D0739" w:rsidRDefault="008D0739" w:rsidP="008D0739">
      <w:pPr>
        <w:pStyle w:val="NoSpacing"/>
      </w:pPr>
      <w:r>
        <w:tab/>
      </w:r>
      <w:r>
        <w:tab/>
        <w:t>(“York Clergy Ordinations 1475-1500” ed. David M. Smith p.34)</w:t>
      </w:r>
    </w:p>
    <w:p w14:paraId="6923A4E7" w14:textId="77777777" w:rsidR="008D0739" w:rsidRDefault="008D0739" w:rsidP="008D0739">
      <w:pPr>
        <w:pStyle w:val="NoSpacing"/>
      </w:pPr>
      <w:r>
        <w:t>16 May1478</w:t>
      </w:r>
      <w:r>
        <w:tab/>
        <w:t>He was ordained deacon in the conventual church of the Dominicans</w:t>
      </w:r>
    </w:p>
    <w:p w14:paraId="177A2F93" w14:textId="77777777" w:rsidR="008D0739" w:rsidRDefault="008D0739" w:rsidP="008D0739">
      <w:pPr>
        <w:pStyle w:val="NoSpacing"/>
      </w:pPr>
      <w:r>
        <w:tab/>
      </w:r>
      <w:r>
        <w:tab/>
        <w:t>at York, by William Egremont, Bishop of Dromore(q.v.).</w:t>
      </w:r>
    </w:p>
    <w:p w14:paraId="33589A49" w14:textId="4F451876" w:rsidR="008D0739" w:rsidRDefault="008D0739" w:rsidP="008D0739">
      <w:pPr>
        <w:pStyle w:val="NoSpacing"/>
      </w:pPr>
      <w:r>
        <w:tab/>
      </w:r>
      <w:r>
        <w:tab/>
        <w:t>(“York Clergy Ordinations 1475-1500” ed. David M. Smith p.37)</w:t>
      </w:r>
    </w:p>
    <w:p w14:paraId="46FB8042" w14:textId="77777777" w:rsidR="008D0739" w:rsidRPr="008D0739" w:rsidRDefault="008D0739" w:rsidP="008D0739">
      <w:pPr>
        <w:spacing w:after="0" w:line="240" w:lineRule="auto"/>
        <w:rPr>
          <w:rFonts w:eastAsia="Calibri"/>
        </w:rPr>
      </w:pPr>
      <w:r w:rsidRPr="008D0739">
        <w:rPr>
          <w:rFonts w:eastAsia="Calibri"/>
        </w:rPr>
        <w:t>19 Sep.1478</w:t>
      </w:r>
      <w:r w:rsidRPr="008D0739">
        <w:rPr>
          <w:rFonts w:eastAsia="Calibri"/>
        </w:rPr>
        <w:tab/>
        <w:t>He was ordained priest in the conventual church of the Carmelites</w:t>
      </w:r>
    </w:p>
    <w:p w14:paraId="39744B87" w14:textId="77777777" w:rsidR="008D0739" w:rsidRPr="008D0739" w:rsidRDefault="008D0739" w:rsidP="008D0739">
      <w:pPr>
        <w:spacing w:after="0" w:line="240" w:lineRule="auto"/>
        <w:rPr>
          <w:rFonts w:eastAsia="Calibri"/>
        </w:rPr>
      </w:pPr>
      <w:r w:rsidRPr="008D0739">
        <w:rPr>
          <w:rFonts w:eastAsia="Calibri"/>
        </w:rPr>
        <w:tab/>
      </w:r>
      <w:r w:rsidRPr="008D0739">
        <w:rPr>
          <w:rFonts w:eastAsia="Calibri"/>
        </w:rPr>
        <w:tab/>
        <w:t>at York, by William Egremont, Bishop of Dromore(q.v.).</w:t>
      </w:r>
    </w:p>
    <w:p w14:paraId="3D8254EE" w14:textId="77777777" w:rsidR="008D0739" w:rsidRPr="008D0739" w:rsidRDefault="008D0739" w:rsidP="008D0739">
      <w:pPr>
        <w:spacing w:after="0" w:line="240" w:lineRule="auto"/>
        <w:rPr>
          <w:rFonts w:eastAsia="Calibri"/>
        </w:rPr>
      </w:pPr>
      <w:r w:rsidRPr="008D0739">
        <w:rPr>
          <w:rFonts w:eastAsia="Calibri"/>
        </w:rPr>
        <w:tab/>
      </w:r>
      <w:r w:rsidRPr="008D0739">
        <w:rPr>
          <w:rFonts w:eastAsia="Calibri"/>
        </w:rPr>
        <w:tab/>
        <w:t>(“York Clergy Ordinations 1475-1500” ed. David M. Smith p.39)</w:t>
      </w:r>
    </w:p>
    <w:p w14:paraId="717F5B16" w14:textId="77777777" w:rsidR="008D0739" w:rsidRDefault="008D0739" w:rsidP="008D0739">
      <w:pPr>
        <w:pStyle w:val="NoSpacing"/>
      </w:pPr>
    </w:p>
    <w:p w14:paraId="3198511C" w14:textId="77777777" w:rsidR="008D0739" w:rsidRDefault="008D0739" w:rsidP="003F5F26">
      <w:pPr>
        <w:pStyle w:val="NoSpacing"/>
      </w:pPr>
    </w:p>
    <w:p w14:paraId="5DD80E85" w14:textId="28C83CE3" w:rsidR="003F5F26" w:rsidRDefault="003F5F26" w:rsidP="003F5F26">
      <w:pPr>
        <w:pStyle w:val="NoSpacing"/>
      </w:pPr>
      <w:r>
        <w:t>25 June 2019</w:t>
      </w:r>
    </w:p>
    <w:p w14:paraId="24D49806" w14:textId="58E4597B" w:rsidR="008D0739" w:rsidRPr="00836E3E" w:rsidRDefault="008D0739" w:rsidP="003F5F26">
      <w:pPr>
        <w:pStyle w:val="NoSpacing"/>
      </w:pPr>
      <w:r>
        <w:t>18 June 2020</w:t>
      </w:r>
    </w:p>
    <w:p w14:paraId="0D3D17D2" w14:textId="19E700AF" w:rsidR="006B2F86" w:rsidRPr="003F5F26" w:rsidRDefault="001F25F0" w:rsidP="00E71FC3">
      <w:pPr>
        <w:pStyle w:val="NoSpacing"/>
      </w:pPr>
    </w:p>
    <w:sectPr w:rsidR="006B2F86" w:rsidRPr="003F5F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1D4DC7" w14:textId="77777777" w:rsidR="003F5F26" w:rsidRDefault="003F5F26" w:rsidP="00E71FC3">
      <w:pPr>
        <w:spacing w:after="0" w:line="240" w:lineRule="auto"/>
      </w:pPr>
      <w:r>
        <w:separator/>
      </w:r>
    </w:p>
  </w:endnote>
  <w:endnote w:type="continuationSeparator" w:id="0">
    <w:p w14:paraId="6FCF25AF" w14:textId="77777777" w:rsidR="003F5F26" w:rsidRDefault="003F5F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99B6E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C78975" w14:textId="77777777" w:rsidR="003F5F26" w:rsidRDefault="003F5F26" w:rsidP="00E71FC3">
      <w:pPr>
        <w:spacing w:after="0" w:line="240" w:lineRule="auto"/>
      </w:pPr>
      <w:r>
        <w:separator/>
      </w:r>
    </w:p>
  </w:footnote>
  <w:footnote w:type="continuationSeparator" w:id="0">
    <w:p w14:paraId="361EF4FB" w14:textId="77777777" w:rsidR="003F5F26" w:rsidRDefault="003F5F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26"/>
    <w:rsid w:val="001A7C09"/>
    <w:rsid w:val="003F5F26"/>
    <w:rsid w:val="00577BD5"/>
    <w:rsid w:val="00656CBA"/>
    <w:rsid w:val="006A1F77"/>
    <w:rsid w:val="00733BE7"/>
    <w:rsid w:val="008D073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CAA72"/>
  <w15:chartTrackingRefBased/>
  <w15:docId w15:val="{D77CDB3D-FCF0-4038-8011-5E015E09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2020-06-18T09:51:00Z</dcterms:created>
  <dcterms:modified xsi:type="dcterms:W3CDTF">2020-06-18T09:51:00Z</dcterms:modified>
</cp:coreProperties>
</file>