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0A28D" w14:textId="77777777" w:rsidR="007626B7" w:rsidRDefault="007626B7" w:rsidP="007626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BRUGHYNG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d.1413)</w:t>
      </w:r>
    </w:p>
    <w:p w14:paraId="5B18F894" w14:textId="77777777" w:rsidR="007626B7" w:rsidRDefault="007626B7" w:rsidP="007626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68051B42" w14:textId="77777777" w:rsidR="007626B7" w:rsidRDefault="007626B7" w:rsidP="007626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F3967C" w14:textId="77777777" w:rsidR="007626B7" w:rsidRDefault="007626B7" w:rsidP="007626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E0CEEA" w14:textId="77777777" w:rsidR="007626B7" w:rsidRDefault="007626B7" w:rsidP="007626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Aug.1413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06EC5DD" w14:textId="77777777" w:rsidR="007626B7" w:rsidRDefault="007626B7" w:rsidP="007626B7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p.259)</w:t>
      </w:r>
    </w:p>
    <w:p w14:paraId="64A9ADD6" w14:textId="77777777" w:rsidR="007626B7" w:rsidRDefault="007626B7" w:rsidP="007626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Aug.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5C7EE300" w14:textId="77777777" w:rsidR="007626B7" w:rsidRDefault="007626B7" w:rsidP="007626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D7654C" w14:textId="77777777" w:rsidR="007626B7" w:rsidRDefault="007626B7" w:rsidP="007626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55D67A" w14:textId="77777777" w:rsidR="007626B7" w:rsidRDefault="007626B7" w:rsidP="007626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July 2023</w:t>
      </w:r>
    </w:p>
    <w:p w14:paraId="143D134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A4AB1" w14:textId="77777777" w:rsidR="007626B7" w:rsidRDefault="007626B7" w:rsidP="009139A6">
      <w:r>
        <w:separator/>
      </w:r>
    </w:p>
  </w:endnote>
  <w:endnote w:type="continuationSeparator" w:id="0">
    <w:p w14:paraId="1D4B39F4" w14:textId="77777777" w:rsidR="007626B7" w:rsidRDefault="007626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8B7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746F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81D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9A1B4" w14:textId="77777777" w:rsidR="007626B7" w:rsidRDefault="007626B7" w:rsidP="009139A6">
      <w:r>
        <w:separator/>
      </w:r>
    </w:p>
  </w:footnote>
  <w:footnote w:type="continuationSeparator" w:id="0">
    <w:p w14:paraId="301946F6" w14:textId="77777777" w:rsidR="007626B7" w:rsidRDefault="007626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FCB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FE1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6AD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B7"/>
    <w:rsid w:val="000666E0"/>
    <w:rsid w:val="002510B7"/>
    <w:rsid w:val="005C130B"/>
    <w:rsid w:val="007626B7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5D7B4"/>
  <w15:chartTrackingRefBased/>
  <w15:docId w15:val="{EE0A5DC7-0A7D-4C66-803D-EB3847164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6B7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2023-11-28T14:43:00Z</dcterms:created>
  <dcterms:modified xsi:type="dcterms:W3CDTF">2023-11-28T14:44:00Z</dcterms:modified>
</cp:coreProperties>
</file>