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C2600D" w14:textId="20728CF8" w:rsidR="00BA00AB" w:rsidRDefault="0087084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BRUGHTON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fl.1452-3)</w:t>
      </w:r>
    </w:p>
    <w:p w14:paraId="6596BCCA" w14:textId="28ED0E2E" w:rsidR="00870846" w:rsidRDefault="0087084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2945C4AB" w14:textId="7496924F" w:rsidR="00870846" w:rsidRDefault="0087084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77D7C2" w14:textId="439D1F71" w:rsidR="00870846" w:rsidRDefault="0087084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AB113F" w14:textId="77777777" w:rsidR="00870846" w:rsidRDefault="00870846" w:rsidP="008708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1452-3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occurs in the Burgess Roll.</w:t>
      </w:r>
    </w:p>
    <w:p w14:paraId="30C1563C" w14:textId="77777777" w:rsidR="00870846" w:rsidRDefault="00870846" w:rsidP="008708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Northern Genealogist” for 1885 ed. A. Gibbons, F.S.A. </w:t>
      </w:r>
    </w:p>
    <w:p w14:paraId="7DCC1674" w14:textId="76DAD59B" w:rsidR="00870846" w:rsidRDefault="00870846" w:rsidP="008708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published in York by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J.Simpson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p.1)</w:t>
      </w:r>
    </w:p>
    <w:p w14:paraId="44419105" w14:textId="22655472" w:rsidR="00870846" w:rsidRDefault="00870846" w:rsidP="008708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6554E9" w14:textId="5E772AA9" w:rsidR="00870846" w:rsidRDefault="00870846" w:rsidP="008708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AC8231" w14:textId="50B88C2F" w:rsidR="00870846" w:rsidRPr="00870846" w:rsidRDefault="00870846" w:rsidP="008708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2021</w:t>
      </w:r>
    </w:p>
    <w:sectPr w:rsidR="00870846" w:rsidRPr="008708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67E1F6" w14:textId="77777777" w:rsidR="00870846" w:rsidRDefault="00870846" w:rsidP="009139A6">
      <w:r>
        <w:separator/>
      </w:r>
    </w:p>
  </w:endnote>
  <w:endnote w:type="continuationSeparator" w:id="0">
    <w:p w14:paraId="6CEAACC2" w14:textId="77777777" w:rsidR="00870846" w:rsidRDefault="008708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07A7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D49A1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12D3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EB92B7" w14:textId="77777777" w:rsidR="00870846" w:rsidRDefault="00870846" w:rsidP="009139A6">
      <w:r>
        <w:separator/>
      </w:r>
    </w:p>
  </w:footnote>
  <w:footnote w:type="continuationSeparator" w:id="0">
    <w:p w14:paraId="45D0A5A8" w14:textId="77777777" w:rsidR="00870846" w:rsidRDefault="008708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587A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1275E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7EA4E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846"/>
    <w:rsid w:val="000666E0"/>
    <w:rsid w:val="002510B7"/>
    <w:rsid w:val="005C130B"/>
    <w:rsid w:val="00826F5C"/>
    <w:rsid w:val="00870846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7D829"/>
  <w15:chartTrackingRefBased/>
  <w15:docId w15:val="{153F3293-2100-4F02-8C1B-AFB0699F4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2021-02-27T20:28:00Z</dcterms:created>
  <dcterms:modified xsi:type="dcterms:W3CDTF">2021-02-27T20:30:00Z</dcterms:modified>
</cp:coreProperties>
</file>