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65FE7" w14:textId="1EC4C833" w:rsidR="00BA00AB" w:rsidRDefault="00E14A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BRUGHTON</w:t>
      </w:r>
      <w:r>
        <w:rPr>
          <w:rFonts w:cs="Times New Roman"/>
          <w:szCs w:val="24"/>
        </w:rPr>
        <w:t xml:space="preserve">        (fl.1413)</w:t>
      </w:r>
    </w:p>
    <w:p w14:paraId="221F5034" w14:textId="0F5F47FC" w:rsidR="00E14ADB" w:rsidRDefault="00E14A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Grantham, Lincolnshire.</w:t>
      </w:r>
    </w:p>
    <w:p w14:paraId="5BA5B918" w14:textId="77777777" w:rsidR="00E14ADB" w:rsidRDefault="00E14ADB" w:rsidP="009139A6">
      <w:pPr>
        <w:pStyle w:val="NoSpacing"/>
        <w:rPr>
          <w:rFonts w:cs="Times New Roman"/>
          <w:szCs w:val="24"/>
        </w:rPr>
      </w:pPr>
    </w:p>
    <w:p w14:paraId="36C0AA5D" w14:textId="77777777" w:rsidR="00E14ADB" w:rsidRDefault="00E14ADB" w:rsidP="009139A6">
      <w:pPr>
        <w:pStyle w:val="NoSpacing"/>
        <w:rPr>
          <w:rFonts w:cs="Times New Roman"/>
          <w:szCs w:val="24"/>
        </w:rPr>
      </w:pPr>
    </w:p>
    <w:p w14:paraId="7D2FD9CC" w14:textId="3F698C9C" w:rsidR="00E14ADB" w:rsidRDefault="00E14A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>He made his Will.</w:t>
      </w:r>
    </w:p>
    <w:p w14:paraId="0162B9CD" w14:textId="1516A109" w:rsidR="00E14ADB" w:rsidRDefault="00E14ADB" w:rsidP="00E14AD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p.64)</w:t>
      </w:r>
    </w:p>
    <w:p w14:paraId="6853EE8E" w14:textId="77777777" w:rsidR="00E14ADB" w:rsidRDefault="00E14ADB" w:rsidP="00E14ADB">
      <w:pPr>
        <w:pStyle w:val="NoSpacing"/>
        <w:rPr>
          <w:rFonts w:cs="Times New Roman"/>
          <w:szCs w:val="24"/>
        </w:rPr>
      </w:pPr>
    </w:p>
    <w:p w14:paraId="7E605016" w14:textId="77777777" w:rsidR="00E14ADB" w:rsidRDefault="00E14ADB" w:rsidP="00E14ADB">
      <w:pPr>
        <w:pStyle w:val="NoSpacing"/>
        <w:rPr>
          <w:rFonts w:cs="Times New Roman"/>
          <w:szCs w:val="24"/>
        </w:rPr>
      </w:pPr>
    </w:p>
    <w:p w14:paraId="61C2A738" w14:textId="189D3C73" w:rsidR="00E14ADB" w:rsidRPr="00E14ADB" w:rsidRDefault="00E14ADB" w:rsidP="00E14A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November 2023</w:t>
      </w:r>
    </w:p>
    <w:sectPr w:rsidR="00E14ADB" w:rsidRPr="00E14A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D09DA" w14:textId="77777777" w:rsidR="00E14ADB" w:rsidRDefault="00E14ADB" w:rsidP="009139A6">
      <w:r>
        <w:separator/>
      </w:r>
    </w:p>
  </w:endnote>
  <w:endnote w:type="continuationSeparator" w:id="0">
    <w:p w14:paraId="49D7AB22" w14:textId="77777777" w:rsidR="00E14ADB" w:rsidRDefault="00E14A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651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B60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F69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A0D31" w14:textId="77777777" w:rsidR="00E14ADB" w:rsidRDefault="00E14ADB" w:rsidP="009139A6">
      <w:r>
        <w:separator/>
      </w:r>
    </w:p>
  </w:footnote>
  <w:footnote w:type="continuationSeparator" w:id="0">
    <w:p w14:paraId="5BC36A4C" w14:textId="77777777" w:rsidR="00E14ADB" w:rsidRDefault="00E14A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EB4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2CC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566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D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4AD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DAA0F"/>
  <w15:chartTrackingRefBased/>
  <w15:docId w15:val="{E6518225-D696-4348-85DD-400237C3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2023-11-20T16:07:00Z</dcterms:created>
  <dcterms:modified xsi:type="dcterms:W3CDTF">2023-11-20T16:09:00Z</dcterms:modified>
</cp:coreProperties>
</file>