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Brampton, Linconshire.</w:t>
      </w:r>
      <w:bookmarkStart w:id="0" w:name="_GoBack"/>
      <w:bookmarkEnd w:id="0"/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Swynford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24-5)</w:t>
      </w: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62E6A" w:rsidRDefault="00262E6A" w:rsidP="00262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</w:p>
    <w:sectPr w:rsidR="00DD5B8A" w:rsidRPr="00262E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E6A" w:rsidRDefault="00262E6A" w:rsidP="00564E3C">
      <w:pPr>
        <w:spacing w:after="0" w:line="240" w:lineRule="auto"/>
      </w:pPr>
      <w:r>
        <w:separator/>
      </w:r>
    </w:p>
  </w:endnote>
  <w:endnote w:type="continuationSeparator" w:id="0">
    <w:p w:rsidR="00262E6A" w:rsidRDefault="00262E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2E6A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E6A" w:rsidRDefault="00262E6A" w:rsidP="00564E3C">
      <w:pPr>
        <w:spacing w:after="0" w:line="240" w:lineRule="auto"/>
      </w:pPr>
      <w:r>
        <w:separator/>
      </w:r>
    </w:p>
  </w:footnote>
  <w:footnote w:type="continuationSeparator" w:id="0">
    <w:p w:rsidR="00262E6A" w:rsidRDefault="00262E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6A"/>
    <w:rsid w:val="00262E6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CFD8"/>
  <w15:chartTrackingRefBased/>
  <w15:docId w15:val="{CD87F400-F7F0-4D82-9908-43EB5E31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2015-12-29T19:33:00Z</dcterms:created>
  <dcterms:modified xsi:type="dcterms:W3CDTF">2015-12-29T19:34:00Z</dcterms:modified>
</cp:coreProperties>
</file>