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64198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BRUGGE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CEF415B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1AB116E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C88CD7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ACFF2E5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6A5E60C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057756AB" w14:textId="77777777" w:rsidR="00D1047F" w:rsidRPr="00065994" w:rsidRDefault="00D1047F" w:rsidP="00D1047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E449EB5" w14:textId="77777777" w:rsidR="00D1047F" w:rsidRDefault="00D1047F" w:rsidP="00D1047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989759F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97235DE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896F12" w14:textId="77777777" w:rsidR="00D1047F" w:rsidRDefault="00D1047F" w:rsidP="00D1047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December 2024</w:t>
      </w:r>
    </w:p>
    <w:p w14:paraId="4CB6F8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C671B" w14:textId="77777777" w:rsidR="00D1047F" w:rsidRDefault="00D1047F" w:rsidP="009139A6">
      <w:r>
        <w:separator/>
      </w:r>
    </w:p>
  </w:endnote>
  <w:endnote w:type="continuationSeparator" w:id="0">
    <w:p w14:paraId="0870D49A" w14:textId="77777777" w:rsidR="00D1047F" w:rsidRDefault="00D104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C0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41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D640" w14:textId="77777777" w:rsidR="00D1047F" w:rsidRDefault="00D1047F" w:rsidP="009139A6">
      <w:r>
        <w:separator/>
      </w:r>
    </w:p>
  </w:footnote>
  <w:footnote w:type="continuationSeparator" w:id="0">
    <w:p w14:paraId="69761081" w14:textId="77777777" w:rsidR="00D1047F" w:rsidRDefault="00D104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61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E4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AF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7F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047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8E0FC"/>
  <w15:chartTrackingRefBased/>
  <w15:docId w15:val="{485AA886-551E-4FFC-A1D4-EA28E1BB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2025-02-10T15:50:00Z</dcterms:created>
  <dcterms:modified xsi:type="dcterms:W3CDTF">2025-02-10T15:50:00Z</dcterms:modified>
</cp:coreProperties>
</file>