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C100B9" w14:textId="77777777" w:rsidR="00DF4111" w:rsidRDefault="00DF4111" w:rsidP="00DF411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BRUGGE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624566C3" w14:textId="77777777" w:rsidR="00DF4111" w:rsidRDefault="00DF4111" w:rsidP="00DF411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Tailor.</w:t>
      </w:r>
    </w:p>
    <w:p w14:paraId="1B843177" w14:textId="77777777" w:rsidR="00DF4111" w:rsidRDefault="00DF4111" w:rsidP="00DF411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96A67EA" w14:textId="77777777" w:rsidR="00DF4111" w:rsidRDefault="00DF4111" w:rsidP="00DF411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2215300" w14:textId="77777777" w:rsidR="00DF4111" w:rsidRDefault="00DF4111" w:rsidP="00DF411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Shrewsbury and suburbs the moiety of the taxes of a fifteenth and a tenth which were granted to the King at the last Parliament.   (C.F.R. 1405-13 p.183)</w:t>
      </w:r>
    </w:p>
    <w:p w14:paraId="1379FC6C" w14:textId="77777777" w:rsidR="00DF4111" w:rsidRDefault="00DF4111" w:rsidP="00DF411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9D57168" w14:textId="77777777" w:rsidR="00DF4111" w:rsidRDefault="00DF4111" w:rsidP="00DF411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C6C8923" w14:textId="77777777" w:rsidR="00DF4111" w:rsidRDefault="00DF4111" w:rsidP="00DF411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2023</w:t>
      </w:r>
    </w:p>
    <w:p w14:paraId="05F12B2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A6F3DE" w14:textId="77777777" w:rsidR="00DF4111" w:rsidRDefault="00DF4111" w:rsidP="009139A6">
      <w:r>
        <w:separator/>
      </w:r>
    </w:p>
  </w:endnote>
  <w:endnote w:type="continuationSeparator" w:id="0">
    <w:p w14:paraId="3176CB39" w14:textId="77777777" w:rsidR="00DF4111" w:rsidRDefault="00DF41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D1DF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F2301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A7251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611D1B" w14:textId="77777777" w:rsidR="00DF4111" w:rsidRDefault="00DF4111" w:rsidP="009139A6">
      <w:r>
        <w:separator/>
      </w:r>
    </w:p>
  </w:footnote>
  <w:footnote w:type="continuationSeparator" w:id="0">
    <w:p w14:paraId="764DD5AA" w14:textId="77777777" w:rsidR="00DF4111" w:rsidRDefault="00DF41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5CC0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1FCF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F69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111"/>
    <w:rsid w:val="000666E0"/>
    <w:rsid w:val="002510B7"/>
    <w:rsid w:val="00270799"/>
    <w:rsid w:val="00464D0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F4111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657C4"/>
  <w15:chartTrackingRefBased/>
  <w15:docId w15:val="{E372ECF1-1E35-44E9-8ED1-0DEB34014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111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2024-12-31T21:29:00Z</dcterms:created>
  <dcterms:modified xsi:type="dcterms:W3CDTF">2024-12-31T21:31:00Z</dcterms:modified>
</cp:coreProperties>
</file>