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06FD" w14:textId="77777777" w:rsidR="00364023" w:rsidRDefault="00364023" w:rsidP="00364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BRUGGE</w:t>
      </w:r>
      <w:r>
        <w:rPr>
          <w:rFonts w:cs="Times New Roman"/>
          <w:szCs w:val="24"/>
        </w:rPr>
        <w:t xml:space="preserve">       (fl.1468)</w:t>
      </w:r>
    </w:p>
    <w:p w14:paraId="7FD5E2D6" w14:textId="77777777" w:rsidR="00364023" w:rsidRDefault="00364023" w:rsidP="00364023">
      <w:pPr>
        <w:pStyle w:val="NoSpacing"/>
        <w:rPr>
          <w:rFonts w:cs="Times New Roman"/>
          <w:szCs w:val="24"/>
        </w:rPr>
      </w:pPr>
    </w:p>
    <w:p w14:paraId="4B6C1E28" w14:textId="77777777" w:rsidR="00364023" w:rsidRDefault="00364023" w:rsidP="00364023">
      <w:pPr>
        <w:pStyle w:val="NoSpacing"/>
        <w:rPr>
          <w:rFonts w:cs="Times New Roman"/>
          <w:szCs w:val="24"/>
        </w:rPr>
      </w:pPr>
    </w:p>
    <w:p w14:paraId="578D6D61" w14:textId="77777777" w:rsidR="00CE7763" w:rsidRDefault="00CE7763" w:rsidP="00CE7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Sep.1466</w:t>
      </w:r>
      <w:r>
        <w:rPr>
          <w:rFonts w:cs="Times New Roman"/>
          <w:szCs w:val="24"/>
        </w:rPr>
        <w:tab/>
        <w:t xml:space="preserve">He and William </w:t>
      </w:r>
      <w:proofErr w:type="spellStart"/>
      <w:r>
        <w:rPr>
          <w:rFonts w:cs="Times New Roman"/>
          <w:szCs w:val="24"/>
        </w:rPr>
        <w:t>Smethcote</w:t>
      </w:r>
      <w:proofErr w:type="spellEnd"/>
      <w:r>
        <w:rPr>
          <w:rFonts w:cs="Times New Roman"/>
          <w:szCs w:val="24"/>
        </w:rPr>
        <w:t xml:space="preserve">(q.v.) presented Thomas </w:t>
      </w:r>
      <w:proofErr w:type="spellStart"/>
      <w:r>
        <w:rPr>
          <w:rFonts w:cs="Times New Roman"/>
          <w:szCs w:val="24"/>
        </w:rPr>
        <w:t>Golofre</w:t>
      </w:r>
      <w:proofErr w:type="spellEnd"/>
      <w:r>
        <w:rPr>
          <w:rFonts w:cs="Times New Roman"/>
          <w:szCs w:val="24"/>
        </w:rPr>
        <w:t xml:space="preserve">(q.v.) to the </w:t>
      </w:r>
    </w:p>
    <w:p w14:paraId="67A9F99A" w14:textId="77777777" w:rsidR="00CE7763" w:rsidRDefault="00CE7763" w:rsidP="00CE77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newly-founded</w:t>
      </w:r>
      <w:proofErr w:type="gramEnd"/>
      <w:r>
        <w:rPr>
          <w:rFonts w:cs="Times New Roman"/>
          <w:szCs w:val="24"/>
        </w:rPr>
        <w:t xml:space="preserve"> chantry in Dilwyn.</w:t>
      </w:r>
    </w:p>
    <w:p w14:paraId="4128DC04" w14:textId="5F3D6ADD" w:rsidR="00CE7763" w:rsidRDefault="00CE7763" w:rsidP="00364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72643D">
          <w:rPr>
            <w:rStyle w:val="Hyperlink"/>
            <w:rFonts w:cs="Times New Roman"/>
            <w:szCs w:val="24"/>
          </w:rPr>
          <w:t>www.melocki.org.uk/diocese/chantry.html</w:t>
        </w:r>
      </w:hyperlink>
      <w:r>
        <w:rPr>
          <w:rFonts w:cs="Times New Roman"/>
          <w:szCs w:val="24"/>
        </w:rPr>
        <w:t>)</w:t>
      </w:r>
    </w:p>
    <w:p w14:paraId="0DCDCC76" w14:textId="77777777" w:rsidR="00364023" w:rsidRDefault="00364023" w:rsidP="00364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Aug.1468</w:t>
      </w:r>
      <w:r>
        <w:rPr>
          <w:rFonts w:cs="Times New Roman"/>
          <w:szCs w:val="24"/>
        </w:rPr>
        <w:tab/>
        <w:t xml:space="preserve">He and William </w:t>
      </w:r>
      <w:proofErr w:type="spellStart"/>
      <w:r>
        <w:rPr>
          <w:rFonts w:cs="Times New Roman"/>
          <w:szCs w:val="24"/>
        </w:rPr>
        <w:t>Smethcote</w:t>
      </w:r>
      <w:proofErr w:type="spellEnd"/>
      <w:r>
        <w:rPr>
          <w:rFonts w:cs="Times New Roman"/>
          <w:szCs w:val="24"/>
        </w:rPr>
        <w:t>(q.v.) presented John Bridde(q.v.) to the chantry</w:t>
      </w:r>
    </w:p>
    <w:p w14:paraId="2B297BDF" w14:textId="77777777" w:rsidR="00364023" w:rsidRDefault="00364023" w:rsidP="00364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the Blessed Virgin Mary in Dilwyn Church, Herefordshire.</w:t>
      </w:r>
    </w:p>
    <w:p w14:paraId="7181EBE8" w14:textId="77777777" w:rsidR="00364023" w:rsidRDefault="00364023" w:rsidP="00364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7" w:history="1">
        <w:r w:rsidRPr="0072643D">
          <w:rPr>
            <w:rStyle w:val="Hyperlink"/>
            <w:rFonts w:cs="Times New Roman"/>
            <w:szCs w:val="24"/>
          </w:rPr>
          <w:t>www.melocki.org.uk/diocese/chantry.html</w:t>
        </w:r>
      </w:hyperlink>
      <w:r>
        <w:rPr>
          <w:rFonts w:cs="Times New Roman"/>
          <w:szCs w:val="24"/>
        </w:rPr>
        <w:t>)</w:t>
      </w:r>
    </w:p>
    <w:p w14:paraId="20441194" w14:textId="77777777" w:rsidR="00364023" w:rsidRDefault="00364023" w:rsidP="00364023">
      <w:pPr>
        <w:pStyle w:val="NoSpacing"/>
        <w:rPr>
          <w:rFonts w:cs="Times New Roman"/>
          <w:szCs w:val="24"/>
        </w:rPr>
      </w:pPr>
    </w:p>
    <w:p w14:paraId="6E631CA0" w14:textId="77777777" w:rsidR="00364023" w:rsidRDefault="00364023" w:rsidP="00364023">
      <w:pPr>
        <w:pStyle w:val="NoSpacing"/>
        <w:rPr>
          <w:rFonts w:cs="Times New Roman"/>
          <w:szCs w:val="24"/>
        </w:rPr>
      </w:pPr>
    </w:p>
    <w:p w14:paraId="6B4E195D" w14:textId="77777777" w:rsidR="00364023" w:rsidRDefault="00364023" w:rsidP="00364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October 2024</w:t>
      </w:r>
    </w:p>
    <w:p w14:paraId="018AB540" w14:textId="54D58941" w:rsidR="00CE7763" w:rsidRDefault="00CE7763" w:rsidP="00364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23 March 2025</w:t>
      </w:r>
      <w:r>
        <w:rPr>
          <w:rFonts w:cs="Times New Roman"/>
          <w:szCs w:val="24"/>
        </w:rPr>
        <w:fldChar w:fldCharType="end"/>
      </w:r>
    </w:p>
    <w:p w14:paraId="45357A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55346" w14:textId="77777777" w:rsidR="000D6150" w:rsidRDefault="000D6150" w:rsidP="009139A6">
      <w:r>
        <w:separator/>
      </w:r>
    </w:p>
  </w:endnote>
  <w:endnote w:type="continuationSeparator" w:id="0">
    <w:p w14:paraId="0F3FAF84" w14:textId="77777777" w:rsidR="000D6150" w:rsidRDefault="000D61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01E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6E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91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80C06" w14:textId="77777777" w:rsidR="000D6150" w:rsidRDefault="000D6150" w:rsidP="009139A6">
      <w:r>
        <w:separator/>
      </w:r>
    </w:p>
  </w:footnote>
  <w:footnote w:type="continuationSeparator" w:id="0">
    <w:p w14:paraId="62A12407" w14:textId="77777777" w:rsidR="000D6150" w:rsidRDefault="000D61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98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5D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94D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23"/>
    <w:rsid w:val="000666E0"/>
    <w:rsid w:val="000D6150"/>
    <w:rsid w:val="002510B7"/>
    <w:rsid w:val="00270799"/>
    <w:rsid w:val="00305453"/>
    <w:rsid w:val="00364023"/>
    <w:rsid w:val="005C130B"/>
    <w:rsid w:val="007477D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E7763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598F1"/>
  <w15:chartTrackingRefBased/>
  <w15:docId w15:val="{7AED24D5-DCE5-4886-9D6B-EBD010434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64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locki.org.uk/diocese/chantry.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2024-10-04T06:41:00Z</dcterms:created>
  <dcterms:modified xsi:type="dcterms:W3CDTF">2025-03-23T12:36:00Z</dcterms:modified>
</cp:coreProperties>
</file>