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0901F" w14:textId="77777777" w:rsidR="00AE1D40" w:rsidRDefault="00AE1D40" w:rsidP="00AE1D4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BRUGGE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3465DF36" w14:textId="77777777" w:rsidR="00AE1D40" w:rsidRPr="008C2682" w:rsidRDefault="00AE1D40" w:rsidP="00AE1D4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Gloucestershire.</w:t>
      </w:r>
    </w:p>
    <w:p w14:paraId="4330EE50" w14:textId="77777777" w:rsidR="00AE1D40" w:rsidRDefault="00AE1D40" w:rsidP="00AE1D4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73348C8" w14:textId="77777777" w:rsidR="00AE1D40" w:rsidRDefault="00AE1D40" w:rsidP="00AE1D4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57BF2B5" w14:textId="77777777" w:rsidR="00AE1D40" w:rsidRDefault="00AE1D40" w:rsidP="00AE1D4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Sep.1405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this who were commissioned to urgently raise loans to the King from the richest and most sufficient of the lay persons of Gloucestershire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defence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against the rebels in Wales and for the army going to Aquitaine.</w:t>
      </w:r>
    </w:p>
    <w:p w14:paraId="4F1AB942" w14:textId="77777777" w:rsidR="00AE1D40" w:rsidRDefault="00AE1D40" w:rsidP="00AE1D4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(C.F.R. 1399-1405 p.319)</w:t>
      </w:r>
    </w:p>
    <w:p w14:paraId="4F41F8F6" w14:textId="77777777" w:rsidR="00AE1D40" w:rsidRDefault="00AE1D40" w:rsidP="00AE1D4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0F8C2FF" w14:textId="77777777" w:rsidR="00AE1D40" w:rsidRDefault="00AE1D40" w:rsidP="00AE1D4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25D6B01" w14:textId="77777777" w:rsidR="00AE1D40" w:rsidRDefault="00AE1D40" w:rsidP="00AE1D4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2021</w:t>
      </w:r>
    </w:p>
    <w:p w14:paraId="74F0FF3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0763F" w14:textId="77777777" w:rsidR="00AE1D40" w:rsidRDefault="00AE1D40" w:rsidP="009139A6">
      <w:r>
        <w:separator/>
      </w:r>
    </w:p>
  </w:endnote>
  <w:endnote w:type="continuationSeparator" w:id="0">
    <w:p w14:paraId="1D62E114" w14:textId="77777777" w:rsidR="00AE1D40" w:rsidRDefault="00AE1D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9299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1FE3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874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C91CA" w14:textId="77777777" w:rsidR="00AE1D40" w:rsidRDefault="00AE1D40" w:rsidP="009139A6">
      <w:r>
        <w:separator/>
      </w:r>
    </w:p>
  </w:footnote>
  <w:footnote w:type="continuationSeparator" w:id="0">
    <w:p w14:paraId="272B563D" w14:textId="77777777" w:rsidR="00AE1D40" w:rsidRDefault="00AE1D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5E4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8B0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66E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D40"/>
    <w:rsid w:val="000666E0"/>
    <w:rsid w:val="002510B7"/>
    <w:rsid w:val="005C130B"/>
    <w:rsid w:val="00826F5C"/>
    <w:rsid w:val="009139A6"/>
    <w:rsid w:val="009448BB"/>
    <w:rsid w:val="00A3176C"/>
    <w:rsid w:val="00AE1D40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346E8"/>
  <w15:chartTrackingRefBased/>
  <w15:docId w15:val="{CBFC401D-83F0-4BB3-9312-10B3F4C12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2021-08-14T19:48:00Z</dcterms:created>
  <dcterms:modified xsi:type="dcterms:W3CDTF">2021-08-14T19:49:00Z</dcterms:modified>
</cp:coreProperties>
</file>