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B5F99" w14:textId="77777777" w:rsidR="007A7E7A" w:rsidRDefault="007A7E7A" w:rsidP="007A7E7A">
      <w:pPr>
        <w:pStyle w:val="NoSpacing"/>
      </w:pPr>
      <w:r>
        <w:rPr>
          <w:u w:val="single"/>
        </w:rPr>
        <w:t>Thomas BRUGGE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1B6F2CC1" w14:textId="77777777" w:rsidR="007A7E7A" w:rsidRDefault="007A7E7A" w:rsidP="007A7E7A">
      <w:pPr>
        <w:pStyle w:val="NoSpacing"/>
      </w:pPr>
      <w:r>
        <w:t>Esquire.</w:t>
      </w:r>
    </w:p>
    <w:p w14:paraId="1314961F" w14:textId="77777777" w:rsidR="007A7E7A" w:rsidRDefault="007A7E7A" w:rsidP="007A7E7A">
      <w:pPr>
        <w:pStyle w:val="NoSpacing"/>
      </w:pPr>
    </w:p>
    <w:p w14:paraId="17CFEAF9" w14:textId="77777777" w:rsidR="007A7E7A" w:rsidRDefault="007A7E7A" w:rsidP="007A7E7A">
      <w:pPr>
        <w:pStyle w:val="NoSpacing"/>
      </w:pPr>
    </w:p>
    <w:p w14:paraId="1E75FF6B" w14:textId="77777777" w:rsidR="007A7E7A" w:rsidRDefault="007A7E7A" w:rsidP="007A7E7A">
      <w:pPr>
        <w:pStyle w:val="NoSpacing"/>
      </w:pPr>
      <w:r>
        <w:tab/>
        <w:t>1483</w:t>
      </w:r>
      <w:r>
        <w:tab/>
        <w:t xml:space="preserve">He made a plaint of trespass and taking against John </w:t>
      </w:r>
      <w:proofErr w:type="spellStart"/>
      <w:r>
        <w:t>Uppynton</w:t>
      </w:r>
      <w:proofErr w:type="spellEnd"/>
      <w:r>
        <w:t xml:space="preserve"> of Stoke</w:t>
      </w:r>
    </w:p>
    <w:p w14:paraId="2FD45EC0" w14:textId="77777777" w:rsidR="007A7E7A" w:rsidRDefault="007A7E7A" w:rsidP="007A7E7A">
      <w:pPr>
        <w:pStyle w:val="NoSpacing"/>
      </w:pPr>
      <w:r>
        <w:tab/>
      </w:r>
      <w:r>
        <w:tab/>
        <w:t>Orchard, Gloucestershire.</w:t>
      </w:r>
    </w:p>
    <w:p w14:paraId="0143AC0B" w14:textId="77777777" w:rsidR="007A7E7A" w:rsidRDefault="007A7E7A" w:rsidP="007A7E7A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C2BCFA1" w14:textId="77777777" w:rsidR="007A7E7A" w:rsidRDefault="007A7E7A" w:rsidP="007A7E7A">
      <w:pPr>
        <w:pStyle w:val="NoSpacing"/>
      </w:pPr>
    </w:p>
    <w:p w14:paraId="57C91EB7" w14:textId="77777777" w:rsidR="007A7E7A" w:rsidRDefault="007A7E7A" w:rsidP="007A7E7A">
      <w:pPr>
        <w:pStyle w:val="NoSpacing"/>
      </w:pPr>
    </w:p>
    <w:p w14:paraId="59AC45E8" w14:textId="77777777" w:rsidR="007A7E7A" w:rsidRDefault="007A7E7A" w:rsidP="007A7E7A">
      <w:pPr>
        <w:pStyle w:val="NoSpacing"/>
      </w:pPr>
      <w:r>
        <w:t>13 July 2018</w:t>
      </w:r>
    </w:p>
    <w:p w14:paraId="591FEBA7" w14:textId="77777777" w:rsidR="006B2F86" w:rsidRPr="00E71FC3" w:rsidRDefault="007A7E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A9FF9" w14:textId="77777777" w:rsidR="007A7E7A" w:rsidRDefault="007A7E7A" w:rsidP="00E71FC3">
      <w:pPr>
        <w:spacing w:after="0" w:line="240" w:lineRule="auto"/>
      </w:pPr>
      <w:r>
        <w:separator/>
      </w:r>
    </w:p>
  </w:endnote>
  <w:endnote w:type="continuationSeparator" w:id="0">
    <w:p w14:paraId="784158A0" w14:textId="77777777" w:rsidR="007A7E7A" w:rsidRDefault="007A7E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32D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05516" w14:textId="77777777" w:rsidR="007A7E7A" w:rsidRDefault="007A7E7A" w:rsidP="00E71FC3">
      <w:pPr>
        <w:spacing w:after="0" w:line="240" w:lineRule="auto"/>
      </w:pPr>
      <w:r>
        <w:separator/>
      </w:r>
    </w:p>
  </w:footnote>
  <w:footnote w:type="continuationSeparator" w:id="0">
    <w:p w14:paraId="15BE8475" w14:textId="77777777" w:rsidR="007A7E7A" w:rsidRDefault="007A7E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7A"/>
    <w:rsid w:val="001A7C09"/>
    <w:rsid w:val="00577BD5"/>
    <w:rsid w:val="00656CBA"/>
    <w:rsid w:val="006A1F77"/>
    <w:rsid w:val="00733BE7"/>
    <w:rsid w:val="007A7E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8365D"/>
  <w15:chartTrackingRefBased/>
  <w15:docId w15:val="{F2FB3202-DF74-4B41-B1DB-218E277CD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2018-07-22T18:06:00Z</dcterms:created>
  <dcterms:modified xsi:type="dcterms:W3CDTF">2018-07-22T18:07:00Z</dcterms:modified>
</cp:coreProperties>
</file>