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F0797" w14:textId="7D21DA80" w:rsidR="00C1303E" w:rsidRDefault="00C1303E" w:rsidP="00C130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303E">
        <w:rPr>
          <w:rFonts w:ascii="Times New Roman" w:hAnsi="Times New Roman" w:cs="Times New Roman"/>
          <w:sz w:val="24"/>
          <w:szCs w:val="24"/>
          <w:u w:val="single"/>
        </w:rPr>
        <w:t>Thomas BRUGGE</w:t>
      </w:r>
      <w:r w:rsidRPr="00C1303E">
        <w:rPr>
          <w:rFonts w:ascii="Times New Roman" w:hAnsi="Times New Roman" w:cs="Times New Roman"/>
          <w:sz w:val="24"/>
          <w:szCs w:val="24"/>
        </w:rPr>
        <w:t xml:space="preserve">     (fl.1437)</w:t>
      </w:r>
    </w:p>
    <w:p w14:paraId="16C84B80" w14:textId="729064EB" w:rsidR="00935CDA" w:rsidRPr="00C1303E" w:rsidRDefault="00935CDA" w:rsidP="00C130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Clergyman.</w:t>
      </w:r>
    </w:p>
    <w:p w14:paraId="75B2F49C" w14:textId="77777777" w:rsidR="00C1303E" w:rsidRPr="00C1303E" w:rsidRDefault="00C1303E" w:rsidP="00C13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5EECD2" w14:textId="77777777" w:rsidR="00C1303E" w:rsidRPr="00C1303E" w:rsidRDefault="00C1303E" w:rsidP="00C13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B020B5" w14:textId="77777777" w:rsidR="00C1303E" w:rsidRPr="00C1303E" w:rsidRDefault="00C1303E" w:rsidP="00C130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303E">
        <w:rPr>
          <w:rFonts w:ascii="Times New Roman" w:hAnsi="Times New Roman" w:cs="Times New Roman"/>
          <w:sz w:val="24"/>
          <w:szCs w:val="24"/>
        </w:rPr>
        <w:t xml:space="preserve">  5 Jan.1437</w:t>
      </w:r>
      <w:r w:rsidRPr="00C1303E">
        <w:rPr>
          <w:rFonts w:ascii="Times New Roman" w:hAnsi="Times New Roman" w:cs="Times New Roman"/>
          <w:sz w:val="24"/>
          <w:szCs w:val="24"/>
        </w:rPr>
        <w:tab/>
        <w:t>He was instituted to the chantry in Bishop’s Frome, Herefordshire.</w:t>
      </w:r>
    </w:p>
    <w:p w14:paraId="18E3B9AA" w14:textId="77777777" w:rsidR="00C1303E" w:rsidRPr="00C1303E" w:rsidRDefault="00C1303E" w:rsidP="00C130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303E">
        <w:rPr>
          <w:rFonts w:ascii="Times New Roman" w:hAnsi="Times New Roman" w:cs="Times New Roman"/>
          <w:sz w:val="24"/>
          <w:szCs w:val="24"/>
        </w:rPr>
        <w:tab/>
      </w:r>
      <w:r w:rsidRPr="00C1303E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1303E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www.melocki.org.uk/diocese/chantry.html</w:t>
        </w:r>
      </w:hyperlink>
      <w:r w:rsidRPr="00C1303E">
        <w:rPr>
          <w:rFonts w:ascii="Times New Roman" w:hAnsi="Times New Roman" w:cs="Times New Roman"/>
          <w:sz w:val="24"/>
          <w:szCs w:val="24"/>
        </w:rPr>
        <w:t>)</w:t>
      </w:r>
    </w:p>
    <w:p w14:paraId="7356769C" w14:textId="77777777" w:rsidR="00C1303E" w:rsidRPr="00C1303E" w:rsidRDefault="00C1303E" w:rsidP="00C13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11464A" w14:textId="77777777" w:rsidR="00C1303E" w:rsidRPr="00C1303E" w:rsidRDefault="00C1303E" w:rsidP="00C130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27C65" w14:textId="77777777" w:rsidR="00C1303E" w:rsidRPr="00C1303E" w:rsidRDefault="00C1303E" w:rsidP="00C130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1303E">
        <w:rPr>
          <w:rFonts w:ascii="Times New Roman" w:hAnsi="Times New Roman" w:cs="Times New Roman"/>
          <w:sz w:val="24"/>
          <w:szCs w:val="24"/>
        </w:rPr>
        <w:t>28 July 2021</w:t>
      </w:r>
    </w:p>
    <w:p w14:paraId="633FA810" w14:textId="77777777" w:rsidR="00BA00AB" w:rsidRPr="00C1303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130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CC7BB" w14:textId="77777777" w:rsidR="00C02AAC" w:rsidRDefault="00C02AAC" w:rsidP="009139A6">
      <w:r>
        <w:separator/>
      </w:r>
    </w:p>
  </w:endnote>
  <w:endnote w:type="continuationSeparator" w:id="0">
    <w:p w14:paraId="75F89E44" w14:textId="77777777" w:rsidR="00C02AAC" w:rsidRDefault="00C02A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DB7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58C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58E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CA3F9" w14:textId="77777777" w:rsidR="00C02AAC" w:rsidRDefault="00C02AAC" w:rsidP="009139A6">
      <w:r>
        <w:separator/>
      </w:r>
    </w:p>
  </w:footnote>
  <w:footnote w:type="continuationSeparator" w:id="0">
    <w:p w14:paraId="610AC318" w14:textId="77777777" w:rsidR="00C02AAC" w:rsidRDefault="00C02A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DD7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3D1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B2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3E"/>
    <w:rsid w:val="000666E0"/>
    <w:rsid w:val="002510B7"/>
    <w:rsid w:val="005C130B"/>
    <w:rsid w:val="00826F5C"/>
    <w:rsid w:val="009139A6"/>
    <w:rsid w:val="00935CDA"/>
    <w:rsid w:val="009448BB"/>
    <w:rsid w:val="00A3176C"/>
    <w:rsid w:val="00AE65F8"/>
    <w:rsid w:val="00BA00AB"/>
    <w:rsid w:val="00C02AAC"/>
    <w:rsid w:val="00C1303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9A875"/>
  <w15:chartTrackingRefBased/>
  <w15:docId w15:val="{3DF9E17C-76E5-4B74-B6AB-FA706E82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C1303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2022-08-12T19:45:00Z</dcterms:created>
  <dcterms:modified xsi:type="dcterms:W3CDTF">2023-03-15T18:27:00Z</dcterms:modified>
</cp:coreProperties>
</file>