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9F9E6" w14:textId="77777777" w:rsidR="007514E2" w:rsidRPr="007514E2" w:rsidRDefault="007514E2" w:rsidP="007514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514E2">
        <w:rPr>
          <w:rFonts w:ascii="Times New Roman" w:hAnsi="Times New Roman" w:cs="Times New Roman"/>
          <w:sz w:val="24"/>
          <w:szCs w:val="24"/>
          <w:u w:val="single"/>
        </w:rPr>
        <w:t>Thomas BRUGGE</w:t>
      </w:r>
      <w:r w:rsidRPr="007514E2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7514E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514E2">
        <w:rPr>
          <w:rFonts w:ascii="Times New Roman" w:hAnsi="Times New Roman" w:cs="Times New Roman"/>
          <w:sz w:val="24"/>
          <w:szCs w:val="24"/>
        </w:rPr>
        <w:t>fl.1429)</w:t>
      </w:r>
    </w:p>
    <w:p w14:paraId="4894CD49" w14:textId="77777777" w:rsidR="007514E2" w:rsidRPr="007514E2" w:rsidRDefault="007514E2" w:rsidP="007514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514E2">
        <w:rPr>
          <w:rFonts w:ascii="Times New Roman" w:hAnsi="Times New Roman" w:cs="Times New Roman"/>
          <w:sz w:val="24"/>
          <w:szCs w:val="24"/>
        </w:rPr>
        <w:t>Chaplain.</w:t>
      </w:r>
    </w:p>
    <w:p w14:paraId="0F945678" w14:textId="77777777" w:rsidR="007514E2" w:rsidRPr="007514E2" w:rsidRDefault="007514E2" w:rsidP="007514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C5F11E" w14:textId="77777777" w:rsidR="007514E2" w:rsidRPr="007514E2" w:rsidRDefault="007514E2" w:rsidP="007514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BFD63A" w14:textId="77777777" w:rsidR="007514E2" w:rsidRPr="007514E2" w:rsidRDefault="007514E2" w:rsidP="007514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514E2">
        <w:rPr>
          <w:rFonts w:ascii="Times New Roman" w:hAnsi="Times New Roman" w:cs="Times New Roman"/>
          <w:sz w:val="24"/>
          <w:szCs w:val="24"/>
        </w:rPr>
        <w:t>23 Mar.1429</w:t>
      </w:r>
      <w:r w:rsidRPr="007514E2">
        <w:rPr>
          <w:rFonts w:ascii="Times New Roman" w:hAnsi="Times New Roman" w:cs="Times New Roman"/>
          <w:sz w:val="24"/>
          <w:szCs w:val="24"/>
        </w:rPr>
        <w:tab/>
        <w:t xml:space="preserve">He was instituted to the chantry of </w:t>
      </w:r>
      <w:proofErr w:type="spellStart"/>
      <w:proofErr w:type="gramStart"/>
      <w:r w:rsidRPr="007514E2"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 w:rsidRPr="007514E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514E2">
        <w:rPr>
          <w:rFonts w:ascii="Times New Roman" w:hAnsi="Times New Roman" w:cs="Times New Roman"/>
          <w:sz w:val="24"/>
          <w:szCs w:val="24"/>
        </w:rPr>
        <w:t>St.Ann</w:t>
      </w:r>
      <w:proofErr w:type="spellEnd"/>
      <w:r w:rsidRPr="007514E2">
        <w:rPr>
          <w:rFonts w:ascii="Times New Roman" w:hAnsi="Times New Roman" w:cs="Times New Roman"/>
          <w:sz w:val="24"/>
          <w:szCs w:val="24"/>
        </w:rPr>
        <w:t xml:space="preserve"> in Stoke Edith,</w:t>
      </w:r>
    </w:p>
    <w:p w14:paraId="168A501B" w14:textId="77777777" w:rsidR="007514E2" w:rsidRPr="007514E2" w:rsidRDefault="007514E2" w:rsidP="007514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514E2">
        <w:rPr>
          <w:rFonts w:ascii="Times New Roman" w:hAnsi="Times New Roman" w:cs="Times New Roman"/>
          <w:sz w:val="24"/>
          <w:szCs w:val="24"/>
        </w:rPr>
        <w:tab/>
      </w:r>
      <w:r w:rsidRPr="007514E2">
        <w:rPr>
          <w:rFonts w:ascii="Times New Roman" w:hAnsi="Times New Roman" w:cs="Times New Roman"/>
          <w:sz w:val="24"/>
          <w:szCs w:val="24"/>
        </w:rPr>
        <w:tab/>
        <w:t>Herefordshire.</w:t>
      </w:r>
    </w:p>
    <w:p w14:paraId="532FD7FA" w14:textId="77777777" w:rsidR="007514E2" w:rsidRPr="007514E2" w:rsidRDefault="007514E2" w:rsidP="007514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514E2">
        <w:rPr>
          <w:rFonts w:ascii="Times New Roman" w:hAnsi="Times New Roman" w:cs="Times New Roman"/>
          <w:sz w:val="24"/>
          <w:szCs w:val="24"/>
        </w:rPr>
        <w:tab/>
      </w:r>
      <w:r w:rsidRPr="007514E2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514E2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www.melocki.org.uk/diocese/chantry.html</w:t>
        </w:r>
      </w:hyperlink>
      <w:r w:rsidRPr="007514E2">
        <w:rPr>
          <w:rFonts w:ascii="Times New Roman" w:hAnsi="Times New Roman" w:cs="Times New Roman"/>
          <w:sz w:val="24"/>
          <w:szCs w:val="24"/>
        </w:rPr>
        <w:t>)</w:t>
      </w:r>
    </w:p>
    <w:p w14:paraId="6D7D6630" w14:textId="77777777" w:rsidR="007514E2" w:rsidRPr="007514E2" w:rsidRDefault="007514E2" w:rsidP="007514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C62D81" w14:textId="77777777" w:rsidR="007514E2" w:rsidRPr="007514E2" w:rsidRDefault="007514E2" w:rsidP="007514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CCA7A0" w14:textId="77777777" w:rsidR="007514E2" w:rsidRPr="007514E2" w:rsidRDefault="007514E2" w:rsidP="007514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514E2">
        <w:rPr>
          <w:rFonts w:ascii="Times New Roman" w:hAnsi="Times New Roman" w:cs="Times New Roman"/>
          <w:sz w:val="24"/>
          <w:szCs w:val="24"/>
        </w:rPr>
        <w:t>28 July 2021</w:t>
      </w:r>
    </w:p>
    <w:p w14:paraId="11571940" w14:textId="77777777" w:rsidR="00BA00AB" w:rsidRPr="007514E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514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ED527" w14:textId="77777777" w:rsidR="007514E2" w:rsidRDefault="007514E2" w:rsidP="009139A6">
      <w:r>
        <w:separator/>
      </w:r>
    </w:p>
  </w:endnote>
  <w:endnote w:type="continuationSeparator" w:id="0">
    <w:p w14:paraId="7FB2EB79" w14:textId="77777777" w:rsidR="007514E2" w:rsidRDefault="007514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449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9C29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7C4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05516" w14:textId="77777777" w:rsidR="007514E2" w:rsidRDefault="007514E2" w:rsidP="009139A6">
      <w:r>
        <w:separator/>
      </w:r>
    </w:p>
  </w:footnote>
  <w:footnote w:type="continuationSeparator" w:id="0">
    <w:p w14:paraId="44734B70" w14:textId="77777777" w:rsidR="007514E2" w:rsidRDefault="007514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E71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991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D96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4E2"/>
    <w:rsid w:val="000666E0"/>
    <w:rsid w:val="002510B7"/>
    <w:rsid w:val="005C130B"/>
    <w:rsid w:val="007514E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68A7C"/>
  <w15:chartTrackingRefBased/>
  <w15:docId w15:val="{4A3A7D89-EC14-4CEF-A0E2-DD725FED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7514E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2022-04-24T18:29:00Z</dcterms:created>
  <dcterms:modified xsi:type="dcterms:W3CDTF">2022-04-24T18:30:00Z</dcterms:modified>
</cp:coreProperties>
</file>