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FE93F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fl.1417-50)</w:t>
      </w:r>
    </w:p>
    <w:p w14:paraId="1313F80C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</w:p>
    <w:p w14:paraId="001FACE5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</w:p>
    <w:p w14:paraId="5A387A12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1417-50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Gloucestershire.</w:t>
      </w:r>
    </w:p>
    <w:p w14:paraId="43AFFD2D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51907A25" w14:textId="68163D3C" w:rsidR="00DE1DB8" w:rsidRDefault="00DE1DB8" w:rsidP="00DE1DB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</w:t>
      </w:r>
      <w:r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y The Society of Clerks of the Peace of Counties and Clerks of County Councils,1961 p.90)</w:t>
      </w:r>
    </w:p>
    <w:p w14:paraId="2EAAAC44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</w:p>
    <w:p w14:paraId="649F89D6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</w:p>
    <w:p w14:paraId="5777CE7A" w14:textId="77777777" w:rsidR="00DE1DB8" w:rsidRDefault="00DE1DB8" w:rsidP="00DE1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4B68F0EA" w14:textId="77777777" w:rsidR="006B2F86" w:rsidRPr="00E71FC3" w:rsidRDefault="00DE1DB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B6D2E" w14:textId="77777777" w:rsidR="00DE1DB8" w:rsidRDefault="00DE1DB8" w:rsidP="00E71FC3">
      <w:r>
        <w:separator/>
      </w:r>
    </w:p>
  </w:endnote>
  <w:endnote w:type="continuationSeparator" w:id="0">
    <w:p w14:paraId="7E9D15B5" w14:textId="77777777" w:rsidR="00DE1DB8" w:rsidRDefault="00DE1D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2AF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F2989" w14:textId="77777777" w:rsidR="00DE1DB8" w:rsidRDefault="00DE1DB8" w:rsidP="00E71FC3">
      <w:r>
        <w:separator/>
      </w:r>
    </w:p>
  </w:footnote>
  <w:footnote w:type="continuationSeparator" w:id="0">
    <w:p w14:paraId="3632E8D3" w14:textId="77777777" w:rsidR="00DE1DB8" w:rsidRDefault="00DE1D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B8"/>
    <w:rsid w:val="001A7C09"/>
    <w:rsid w:val="00577BD5"/>
    <w:rsid w:val="00656CBA"/>
    <w:rsid w:val="006A1F77"/>
    <w:rsid w:val="00733BE7"/>
    <w:rsid w:val="00AB52E8"/>
    <w:rsid w:val="00B16D3F"/>
    <w:rsid w:val="00BB41AC"/>
    <w:rsid w:val="00DE1D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CC98E"/>
  <w15:chartTrackingRefBased/>
  <w15:docId w15:val="{0CA891AA-D952-4752-A3D8-34D0990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1DB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2018-10-02T19:36:00Z</dcterms:created>
  <dcterms:modified xsi:type="dcterms:W3CDTF">2018-10-02T19:36:00Z</dcterms:modified>
</cp:coreProperties>
</file>