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F8012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4D13330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5B3FF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F70558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Leominster, </w:t>
      </w:r>
    </w:p>
    <w:p w14:paraId="4A94D44A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Herefordshire, into lands of Elizabeth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Penbrugge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AA0F41F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18-58)</w:t>
      </w:r>
    </w:p>
    <w:p w14:paraId="1BC22FEA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4F802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B0997" w14:textId="77777777" w:rsidR="00940DAB" w:rsidRDefault="00940DAB" w:rsidP="00940D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2D7709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1D150" w14:textId="77777777" w:rsidR="00940DAB" w:rsidRDefault="00940DAB" w:rsidP="009139A6">
      <w:r>
        <w:separator/>
      </w:r>
    </w:p>
  </w:endnote>
  <w:endnote w:type="continuationSeparator" w:id="0">
    <w:p w14:paraId="09F531F5" w14:textId="77777777" w:rsidR="00940DAB" w:rsidRDefault="00940D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74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19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A50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C82ED" w14:textId="77777777" w:rsidR="00940DAB" w:rsidRDefault="00940DAB" w:rsidP="009139A6">
      <w:r>
        <w:separator/>
      </w:r>
    </w:p>
  </w:footnote>
  <w:footnote w:type="continuationSeparator" w:id="0">
    <w:p w14:paraId="04192682" w14:textId="77777777" w:rsidR="00940DAB" w:rsidRDefault="00940D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909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54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231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AB"/>
    <w:rsid w:val="000666E0"/>
    <w:rsid w:val="002510B7"/>
    <w:rsid w:val="005C130B"/>
    <w:rsid w:val="00826F5C"/>
    <w:rsid w:val="009139A6"/>
    <w:rsid w:val="00940DAB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17387"/>
  <w15:chartTrackingRefBased/>
  <w15:docId w15:val="{112AAA9A-78D9-4B0F-B4FD-E4951D25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0D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2022-02-21T12:31:00Z</dcterms:created>
  <dcterms:modified xsi:type="dcterms:W3CDTF">2022-02-21T12:32:00Z</dcterms:modified>
</cp:coreProperties>
</file>