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E742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0C72BFF9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293B63A3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66A362F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died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date, when the Escheator of Gloucester was ordered to </w:t>
      </w:r>
      <w:proofErr w:type="gramStart"/>
      <w:r>
        <w:rPr>
          <w:rFonts w:ascii="Times New Roman" w:hAnsi="Times New Roman" w:cs="Times New Roman"/>
          <w:sz w:val="24"/>
          <w:szCs w:val="24"/>
        </w:rPr>
        <w:t>take</w:t>
      </w:r>
      <w:proofErr w:type="gramEnd"/>
    </w:p>
    <w:p w14:paraId="13AD9E57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his lands into the King’s hands.    (C.F.R. 1405-13 p.120)</w:t>
      </w:r>
    </w:p>
    <w:p w14:paraId="06A02D5A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9F87C95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CD04462" w14:textId="77777777" w:rsidR="00205506" w:rsidRDefault="00205506" w:rsidP="0020550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2021</w:t>
      </w:r>
    </w:p>
    <w:p w14:paraId="45E989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FA8F7" w14:textId="77777777" w:rsidR="00205506" w:rsidRDefault="00205506" w:rsidP="009139A6">
      <w:r>
        <w:separator/>
      </w:r>
    </w:p>
  </w:endnote>
  <w:endnote w:type="continuationSeparator" w:id="0">
    <w:p w14:paraId="7CA502CD" w14:textId="77777777" w:rsidR="00205506" w:rsidRDefault="002055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4E5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21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07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90977" w14:textId="77777777" w:rsidR="00205506" w:rsidRDefault="00205506" w:rsidP="009139A6">
      <w:r>
        <w:separator/>
      </w:r>
    </w:p>
  </w:footnote>
  <w:footnote w:type="continuationSeparator" w:id="0">
    <w:p w14:paraId="1D5AFFB2" w14:textId="77777777" w:rsidR="00205506" w:rsidRDefault="002055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FD8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43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62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06"/>
    <w:rsid w:val="000666E0"/>
    <w:rsid w:val="0020550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ED11"/>
  <w15:chartTrackingRefBased/>
  <w15:docId w15:val="{3F155095-875A-4051-A009-DE979F79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50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2023-01-20T12:21:00Z</dcterms:created>
  <dcterms:modified xsi:type="dcterms:W3CDTF">2023-01-20T12:22:00Z</dcterms:modified>
</cp:coreProperties>
</file>