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57538" w14:textId="77777777" w:rsidR="00A80041" w:rsidRDefault="00A80041" w:rsidP="00A80041">
      <w:pPr>
        <w:pStyle w:val="NoSpacing"/>
      </w:pPr>
      <w:r>
        <w:rPr>
          <w:u w:val="single"/>
        </w:rPr>
        <w:t>Thomas BRUGGE</w:t>
      </w:r>
      <w:r>
        <w:t xml:space="preserve">     (1427-1493)</w:t>
      </w:r>
    </w:p>
    <w:p w14:paraId="155EBC0A" w14:textId="77777777" w:rsidR="00A80041" w:rsidRDefault="00A80041" w:rsidP="00A80041">
      <w:pPr>
        <w:pStyle w:val="NoSpacing"/>
      </w:pPr>
    </w:p>
    <w:p w14:paraId="6E60852D" w14:textId="77777777" w:rsidR="00A80041" w:rsidRDefault="00A80041" w:rsidP="00A80041">
      <w:pPr>
        <w:pStyle w:val="NoSpacing"/>
      </w:pPr>
    </w:p>
    <w:p w14:paraId="07E1FC5F" w14:textId="77777777" w:rsidR="00A80041" w:rsidRDefault="00A80041" w:rsidP="00A80041">
      <w:pPr>
        <w:pStyle w:val="NoSpacing"/>
      </w:pPr>
      <w:r>
        <w:t>Son of Giles Brugge and his wife, Katherine.</w:t>
      </w:r>
    </w:p>
    <w:p w14:paraId="039B8715" w14:textId="77777777" w:rsidR="00A80041" w:rsidRDefault="00A80041" w:rsidP="00A80041">
      <w:pPr>
        <w:pStyle w:val="NoSpacing"/>
      </w:pPr>
      <w:r>
        <w:t>(UK and Ireland, Find A Grave Index, 1300’s – current]</w:t>
      </w:r>
    </w:p>
    <w:p w14:paraId="0099D772" w14:textId="77777777" w:rsidR="00A80041" w:rsidRDefault="00A80041" w:rsidP="00A80041">
      <w:pPr>
        <w:pStyle w:val="NoSpacing"/>
      </w:pPr>
    </w:p>
    <w:p w14:paraId="28EAE757" w14:textId="77777777" w:rsidR="00A80041" w:rsidRDefault="00A80041" w:rsidP="00A80041">
      <w:pPr>
        <w:pStyle w:val="NoSpacing"/>
      </w:pPr>
      <w:r>
        <w:t>= Florence Darell(q.v.).     (ibid.)</w:t>
      </w:r>
    </w:p>
    <w:p w14:paraId="56B9AD8D" w14:textId="77777777" w:rsidR="00A80041" w:rsidRDefault="00A80041" w:rsidP="00A80041">
      <w:pPr>
        <w:pStyle w:val="NoSpacing"/>
      </w:pPr>
      <w:r>
        <w:t>Children:   Giles, Elizabeth, John and Henry.    (ibid.)</w:t>
      </w:r>
    </w:p>
    <w:p w14:paraId="2C43E15D" w14:textId="77777777" w:rsidR="00A80041" w:rsidRDefault="00A80041" w:rsidP="00A80041">
      <w:pPr>
        <w:pStyle w:val="NoSpacing"/>
      </w:pPr>
    </w:p>
    <w:p w14:paraId="43297491" w14:textId="77777777" w:rsidR="00A80041" w:rsidRDefault="00A80041" w:rsidP="00A80041">
      <w:pPr>
        <w:pStyle w:val="NoSpacing"/>
      </w:pPr>
    </w:p>
    <w:p w14:paraId="2869B8F7" w14:textId="77777777" w:rsidR="00A80041" w:rsidRDefault="00A80041" w:rsidP="00A80041">
      <w:pPr>
        <w:pStyle w:val="NoSpacing"/>
      </w:pPr>
      <w:r>
        <w:t>30 Jan. 1493</w:t>
      </w:r>
      <w:r>
        <w:tab/>
        <w:t>He died.   (ibid.)</w:t>
      </w:r>
    </w:p>
    <w:p w14:paraId="7AE9B0D9" w14:textId="77777777" w:rsidR="00A80041" w:rsidRDefault="00A80041" w:rsidP="00A80041">
      <w:pPr>
        <w:pStyle w:val="NoSpacing"/>
      </w:pPr>
    </w:p>
    <w:p w14:paraId="72325BDB" w14:textId="77777777" w:rsidR="00A80041" w:rsidRDefault="00A80041" w:rsidP="00A80041">
      <w:pPr>
        <w:pStyle w:val="NoSpacing"/>
      </w:pPr>
    </w:p>
    <w:p w14:paraId="10FAD779" w14:textId="77777777" w:rsidR="00A80041" w:rsidRDefault="00A80041" w:rsidP="00A80041">
      <w:pPr>
        <w:pStyle w:val="NoSpacing"/>
      </w:pPr>
      <w:r>
        <w:t>31 May 2025</w:t>
      </w:r>
    </w:p>
    <w:p w14:paraId="75287BF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DC2F0" w14:textId="77777777" w:rsidR="00A80041" w:rsidRDefault="00A80041" w:rsidP="009139A6">
      <w:r>
        <w:separator/>
      </w:r>
    </w:p>
  </w:endnote>
  <w:endnote w:type="continuationSeparator" w:id="0">
    <w:p w14:paraId="3E94076F" w14:textId="77777777" w:rsidR="00A80041" w:rsidRDefault="00A8004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3210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4058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9BF1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33C7C" w14:textId="77777777" w:rsidR="00A80041" w:rsidRDefault="00A80041" w:rsidP="009139A6">
      <w:r>
        <w:separator/>
      </w:r>
    </w:p>
  </w:footnote>
  <w:footnote w:type="continuationSeparator" w:id="0">
    <w:p w14:paraId="3FAF4CAA" w14:textId="77777777" w:rsidR="00A80041" w:rsidRDefault="00A8004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06AB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9E8E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0E84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041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8725BE"/>
    <w:rsid w:val="009139A6"/>
    <w:rsid w:val="009345A1"/>
    <w:rsid w:val="009411C2"/>
    <w:rsid w:val="009448BB"/>
    <w:rsid w:val="00946A41"/>
    <w:rsid w:val="00947624"/>
    <w:rsid w:val="00A3176C"/>
    <w:rsid w:val="00A47C87"/>
    <w:rsid w:val="00A80041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1F276"/>
  <w15:chartTrackingRefBased/>
  <w15:docId w15:val="{DFD91CF7-B329-4E95-9B6C-2CF861591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2025-06-04T15:10:00Z</dcterms:created>
  <dcterms:modified xsi:type="dcterms:W3CDTF">2025-06-04T15:10:00Z</dcterms:modified>
</cp:coreProperties>
</file>