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D1B28" w14:textId="77777777" w:rsidR="00DE1F33" w:rsidRDefault="00DE1F33" w:rsidP="00DE1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BRUGGE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1DA7A2F4" w14:textId="77777777" w:rsidR="00DE1F33" w:rsidRDefault="00DE1F33" w:rsidP="00DE1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Brewer.</w:t>
      </w:r>
    </w:p>
    <w:p w14:paraId="432320D0" w14:textId="77777777" w:rsidR="00DE1F33" w:rsidRDefault="00DE1F33" w:rsidP="00DE1F33">
      <w:pPr>
        <w:pStyle w:val="NoSpacing"/>
        <w:rPr>
          <w:rFonts w:cs="Times New Roman"/>
          <w:szCs w:val="24"/>
        </w:rPr>
      </w:pPr>
    </w:p>
    <w:p w14:paraId="35AEB1EA" w14:textId="77777777" w:rsidR="00DE1F33" w:rsidRDefault="00DE1F33" w:rsidP="00DE1F33">
      <w:pPr>
        <w:pStyle w:val="NoSpacing"/>
        <w:rPr>
          <w:rFonts w:cs="Times New Roman"/>
          <w:szCs w:val="24"/>
        </w:rPr>
      </w:pPr>
    </w:p>
    <w:p w14:paraId="09EC3C7F" w14:textId="77777777" w:rsidR="00DE1F33" w:rsidRDefault="00DE1F33" w:rsidP="00DE1F33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23 Apr.1425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Shirborne</w:t>
      </w:r>
      <w:proofErr w:type="spellEnd"/>
      <w:r>
        <w:rPr>
          <w:rFonts w:cs="Times New Roman"/>
          <w:szCs w:val="24"/>
        </w:rPr>
        <w:t xml:space="preserve"> of London, goldsmith(q.v.), Stephen Colle of London, goldsmith(q.v.), Robert </w:t>
      </w:r>
      <w:proofErr w:type="spellStart"/>
      <w:r>
        <w:rPr>
          <w:rFonts w:cs="Times New Roman"/>
          <w:szCs w:val="24"/>
        </w:rPr>
        <w:t>Fenescales</w:t>
      </w:r>
      <w:proofErr w:type="spellEnd"/>
      <w:r>
        <w:rPr>
          <w:rFonts w:cs="Times New Roman"/>
          <w:szCs w:val="24"/>
        </w:rPr>
        <w:t xml:space="preserve"> of London, tailor(q.v.), and John Colle of London, goldsmith(q.v.), brought a plaint of intrusion against him, William </w:t>
      </w:r>
    </w:p>
    <w:p w14:paraId="46D9897C" w14:textId="77777777" w:rsidR="00DE1F33" w:rsidRDefault="00DE1F33" w:rsidP="00DE1F3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Whyte, Rector of the church of </w:t>
      </w:r>
      <w:proofErr w:type="spellStart"/>
      <w:proofErr w:type="gramStart"/>
      <w:r>
        <w:rPr>
          <w:rFonts w:cs="Times New Roman"/>
          <w:szCs w:val="24"/>
        </w:rPr>
        <w:t>St.Margaret</w:t>
      </w:r>
      <w:proofErr w:type="spellEnd"/>
      <w:proofErr w:type="gramEnd"/>
      <w:r>
        <w:rPr>
          <w:rFonts w:cs="Times New Roman"/>
          <w:szCs w:val="24"/>
        </w:rPr>
        <w:t xml:space="preserve"> Moyses(q.v.), and Guy Terry6 of London, brewer(q.v.), touching their free tenement in the said parish.</w:t>
      </w:r>
    </w:p>
    <w:p w14:paraId="227C407A" w14:textId="77777777" w:rsidR="00DE1F33" w:rsidRDefault="00DE1F33" w:rsidP="00DE1F33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181)</w:t>
      </w:r>
    </w:p>
    <w:p w14:paraId="13C2476A" w14:textId="77777777" w:rsidR="00DE1F33" w:rsidRDefault="00DE1F33" w:rsidP="00DE1F33">
      <w:pPr>
        <w:pStyle w:val="NoSpacing"/>
        <w:rPr>
          <w:rFonts w:cs="Times New Roman"/>
          <w:szCs w:val="24"/>
        </w:rPr>
      </w:pPr>
    </w:p>
    <w:p w14:paraId="1F3A5EBD" w14:textId="77777777" w:rsidR="00DE1F33" w:rsidRDefault="00DE1F33" w:rsidP="00DE1F33">
      <w:pPr>
        <w:pStyle w:val="NoSpacing"/>
        <w:rPr>
          <w:rFonts w:cs="Times New Roman"/>
          <w:szCs w:val="24"/>
        </w:rPr>
      </w:pPr>
    </w:p>
    <w:p w14:paraId="1D51391A" w14:textId="77777777" w:rsidR="00DE1F33" w:rsidRDefault="00DE1F33" w:rsidP="00DE1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4FB40B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1B877" w14:textId="77777777" w:rsidR="00DE1F33" w:rsidRDefault="00DE1F33" w:rsidP="009139A6">
      <w:r>
        <w:separator/>
      </w:r>
    </w:p>
  </w:endnote>
  <w:endnote w:type="continuationSeparator" w:id="0">
    <w:p w14:paraId="736ECD74" w14:textId="77777777" w:rsidR="00DE1F33" w:rsidRDefault="00DE1F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91B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633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6E6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263D" w14:textId="77777777" w:rsidR="00DE1F33" w:rsidRDefault="00DE1F33" w:rsidP="009139A6">
      <w:r>
        <w:separator/>
      </w:r>
    </w:p>
  </w:footnote>
  <w:footnote w:type="continuationSeparator" w:id="0">
    <w:p w14:paraId="58C4AE81" w14:textId="77777777" w:rsidR="00DE1F33" w:rsidRDefault="00DE1F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FB4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E22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1EF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33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E1F33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EF860"/>
  <w15:chartTrackingRefBased/>
  <w15:docId w15:val="{5C77F2CD-CC0A-4D0D-BEEB-0648F379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2024-12-06T20:24:00Z</dcterms:created>
  <dcterms:modified xsi:type="dcterms:W3CDTF">2024-12-06T20:24:00Z</dcterms:modified>
</cp:coreProperties>
</file>