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B59B6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BRUGGE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80D88BE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438A8A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6755F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Jul.1400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Essex.</w:t>
      </w:r>
    </w:p>
    <w:p w14:paraId="4A71A1EA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p.46)</w:t>
      </w:r>
    </w:p>
    <w:p w14:paraId="045D7723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02720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9ACF3" w14:textId="77777777" w:rsidR="0097513D" w:rsidRDefault="0097513D" w:rsidP="009751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2021</w:t>
      </w:r>
    </w:p>
    <w:p w14:paraId="3B340F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6F775" w14:textId="77777777" w:rsidR="0097513D" w:rsidRDefault="0097513D" w:rsidP="009139A6">
      <w:r>
        <w:separator/>
      </w:r>
    </w:p>
  </w:endnote>
  <w:endnote w:type="continuationSeparator" w:id="0">
    <w:p w14:paraId="03CC6354" w14:textId="77777777" w:rsidR="0097513D" w:rsidRDefault="009751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105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3EA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4B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55A2D" w14:textId="77777777" w:rsidR="0097513D" w:rsidRDefault="0097513D" w:rsidP="009139A6">
      <w:r>
        <w:separator/>
      </w:r>
    </w:p>
  </w:footnote>
  <w:footnote w:type="continuationSeparator" w:id="0">
    <w:p w14:paraId="5C965F6B" w14:textId="77777777" w:rsidR="0097513D" w:rsidRDefault="009751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78B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BD3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00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3D"/>
    <w:rsid w:val="000666E0"/>
    <w:rsid w:val="002510B7"/>
    <w:rsid w:val="005C130B"/>
    <w:rsid w:val="00826F5C"/>
    <w:rsid w:val="009139A6"/>
    <w:rsid w:val="009448BB"/>
    <w:rsid w:val="0097513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7885"/>
  <w15:chartTrackingRefBased/>
  <w15:docId w15:val="{70449E50-D6C6-4BDD-B374-F8A18673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2021-04-15T20:30:00Z</dcterms:created>
  <dcterms:modified xsi:type="dcterms:W3CDTF">2021-04-15T20:31:00Z</dcterms:modified>
</cp:coreProperties>
</file>